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4BD2D" w14:textId="77777777" w:rsidR="00526ECF" w:rsidRPr="007A6F4B" w:rsidRDefault="00526ECF" w:rsidP="005154EF">
      <w:pPr>
        <w:ind w:firstLine="10800"/>
        <w:rPr>
          <w:rFonts w:ascii="Times New Roman" w:hAnsi="Times New Roman"/>
          <w:szCs w:val="24"/>
        </w:rPr>
      </w:pPr>
      <w:r w:rsidRPr="007A6F4B">
        <w:rPr>
          <w:rFonts w:ascii="Times New Roman" w:hAnsi="Times New Roman"/>
          <w:szCs w:val="24"/>
        </w:rPr>
        <w:t>PRITARTA</w:t>
      </w:r>
    </w:p>
    <w:p w14:paraId="7FFA4A2D" w14:textId="5975C225" w:rsidR="00526ECF" w:rsidRPr="007A6F4B" w:rsidRDefault="004C18D1" w:rsidP="16E5A9F2">
      <w:pPr>
        <w:ind w:left="10800"/>
        <w:rPr>
          <w:rFonts w:ascii="Times New Roman" w:hAnsi="Times New Roman"/>
        </w:rPr>
      </w:pPr>
      <w:r w:rsidRPr="007A6F4B">
        <w:rPr>
          <w:rFonts w:ascii="Times New Roman" w:hAnsi="Times New Roman"/>
        </w:rPr>
        <w:t xml:space="preserve">Alytaus Vidzgirio </w:t>
      </w:r>
      <w:r w:rsidR="000C68E0" w:rsidRPr="007A6F4B">
        <w:rPr>
          <w:rFonts w:ascii="Times New Roman" w:hAnsi="Times New Roman"/>
        </w:rPr>
        <w:t>M</w:t>
      </w:r>
      <w:r w:rsidR="6FA3578B" w:rsidRPr="007A6F4B">
        <w:rPr>
          <w:rFonts w:ascii="Times New Roman" w:hAnsi="Times New Roman"/>
        </w:rPr>
        <w:t>okyklos</w:t>
      </w:r>
      <w:r w:rsidR="00D14FAF" w:rsidRPr="007A6F4B">
        <w:rPr>
          <w:rFonts w:ascii="Times New Roman" w:hAnsi="Times New Roman"/>
        </w:rPr>
        <w:t xml:space="preserve"> </w:t>
      </w:r>
      <w:r w:rsidR="00526ECF" w:rsidRPr="007A6F4B">
        <w:rPr>
          <w:rFonts w:ascii="Times New Roman" w:hAnsi="Times New Roman"/>
        </w:rPr>
        <w:t xml:space="preserve">tarybos </w:t>
      </w:r>
      <w:r w:rsidR="00A64D3B" w:rsidRPr="007A6F4B">
        <w:rPr>
          <w:rFonts w:ascii="Times New Roman" w:hAnsi="Times New Roman"/>
        </w:rPr>
        <w:t>202</w:t>
      </w:r>
      <w:r w:rsidR="007A6F4B">
        <w:rPr>
          <w:rFonts w:ascii="Times New Roman" w:hAnsi="Times New Roman"/>
        </w:rPr>
        <w:t>5</w:t>
      </w:r>
      <w:r w:rsidR="00D14FAF" w:rsidRPr="007A6F4B">
        <w:rPr>
          <w:rFonts w:ascii="Times New Roman" w:hAnsi="Times New Roman"/>
        </w:rPr>
        <w:t xml:space="preserve"> </w:t>
      </w:r>
      <w:r w:rsidR="00526ECF" w:rsidRPr="007A6F4B">
        <w:rPr>
          <w:rFonts w:ascii="Times New Roman" w:hAnsi="Times New Roman"/>
        </w:rPr>
        <w:t xml:space="preserve">m. </w:t>
      </w:r>
      <w:r w:rsidR="007A6F4B">
        <w:rPr>
          <w:rFonts w:ascii="Times New Roman" w:hAnsi="Times New Roman"/>
        </w:rPr>
        <w:t xml:space="preserve">vasario </w:t>
      </w:r>
      <w:r w:rsidR="00BC6A67">
        <w:rPr>
          <w:rFonts w:ascii="Times New Roman" w:hAnsi="Times New Roman"/>
        </w:rPr>
        <w:t>17</w:t>
      </w:r>
      <w:r w:rsidR="00617919">
        <w:rPr>
          <w:rFonts w:ascii="Times New Roman" w:hAnsi="Times New Roman"/>
        </w:rPr>
        <w:t xml:space="preserve"> </w:t>
      </w:r>
      <w:r w:rsidR="00526ECF" w:rsidRPr="007A6F4B">
        <w:rPr>
          <w:rFonts w:ascii="Times New Roman" w:hAnsi="Times New Roman"/>
        </w:rPr>
        <w:t>d. posėdyje, protokolo Nr.</w:t>
      </w:r>
      <w:r w:rsidR="007A6F4B">
        <w:rPr>
          <w:rFonts w:ascii="Times New Roman" w:hAnsi="Times New Roman"/>
        </w:rPr>
        <w:t xml:space="preserve"> L-</w:t>
      </w:r>
      <w:r w:rsidR="00297D2C">
        <w:rPr>
          <w:rFonts w:ascii="Times New Roman" w:hAnsi="Times New Roman"/>
        </w:rPr>
        <w:t>73-(1.3)</w:t>
      </w:r>
      <w:bookmarkStart w:id="0" w:name="_GoBack"/>
      <w:bookmarkEnd w:id="0"/>
    </w:p>
    <w:p w14:paraId="3FFC9097" w14:textId="77777777" w:rsidR="00526ECF" w:rsidRPr="007A6F4B" w:rsidRDefault="00526ECF" w:rsidP="00714525">
      <w:pPr>
        <w:rPr>
          <w:rFonts w:ascii="Times New Roman" w:hAnsi="Times New Roman"/>
          <w:szCs w:val="24"/>
        </w:rPr>
      </w:pPr>
    </w:p>
    <w:p w14:paraId="5743CE97" w14:textId="77777777" w:rsidR="00526ECF" w:rsidRPr="007A6F4B" w:rsidRDefault="00526ECF" w:rsidP="00526ECF">
      <w:pPr>
        <w:ind w:firstLine="10800"/>
        <w:rPr>
          <w:rFonts w:ascii="Times New Roman" w:hAnsi="Times New Roman"/>
          <w:szCs w:val="24"/>
        </w:rPr>
      </w:pPr>
      <w:r w:rsidRPr="007A6F4B">
        <w:rPr>
          <w:rFonts w:ascii="Times New Roman" w:hAnsi="Times New Roman"/>
          <w:szCs w:val="24"/>
        </w:rPr>
        <w:t xml:space="preserve">PATVIRTINTA </w:t>
      </w:r>
    </w:p>
    <w:p w14:paraId="5F59599C" w14:textId="69CA1348" w:rsidR="004C18D1" w:rsidRPr="007A6F4B" w:rsidRDefault="00652468" w:rsidP="0E42905F">
      <w:pPr>
        <w:ind w:left="10800"/>
        <w:rPr>
          <w:rFonts w:ascii="Times New Roman" w:hAnsi="Times New Roman"/>
        </w:rPr>
      </w:pPr>
      <w:r w:rsidRPr="007A6F4B">
        <w:rPr>
          <w:rFonts w:ascii="Times New Roman" w:hAnsi="Times New Roman"/>
        </w:rPr>
        <w:t xml:space="preserve">Alytaus Vidzgirio </w:t>
      </w:r>
      <w:r w:rsidR="1040D13B" w:rsidRPr="007A6F4B">
        <w:rPr>
          <w:rFonts w:ascii="Times New Roman" w:hAnsi="Times New Roman"/>
        </w:rPr>
        <w:t>mokyklos</w:t>
      </w:r>
      <w:r w:rsidR="00D14FAF" w:rsidRPr="007A6F4B">
        <w:rPr>
          <w:rFonts w:ascii="Times New Roman" w:hAnsi="Times New Roman"/>
        </w:rPr>
        <w:t xml:space="preserve"> direktoriaus</w:t>
      </w:r>
    </w:p>
    <w:p w14:paraId="01CF9EF3" w14:textId="50F6864B" w:rsidR="00652468" w:rsidRPr="007A6F4B" w:rsidRDefault="00A64D3B" w:rsidP="0E42905F">
      <w:pPr>
        <w:ind w:firstLine="10800"/>
        <w:rPr>
          <w:rFonts w:ascii="Times New Roman" w:hAnsi="Times New Roman"/>
        </w:rPr>
      </w:pPr>
      <w:r w:rsidRPr="007A6F4B">
        <w:rPr>
          <w:rFonts w:ascii="Times New Roman" w:hAnsi="Times New Roman"/>
        </w:rPr>
        <w:t>202</w:t>
      </w:r>
      <w:r w:rsidR="007A6F4B">
        <w:rPr>
          <w:rFonts w:ascii="Times New Roman" w:hAnsi="Times New Roman"/>
        </w:rPr>
        <w:t>5</w:t>
      </w:r>
      <w:r w:rsidRPr="007A6F4B">
        <w:rPr>
          <w:rFonts w:ascii="Times New Roman" w:hAnsi="Times New Roman"/>
        </w:rPr>
        <w:t xml:space="preserve"> m. </w:t>
      </w:r>
      <w:r w:rsidR="007A6F4B">
        <w:rPr>
          <w:rFonts w:ascii="Times New Roman" w:hAnsi="Times New Roman"/>
        </w:rPr>
        <w:t xml:space="preserve">vasario </w:t>
      </w:r>
      <w:r w:rsidR="00652468" w:rsidRPr="007A6F4B">
        <w:rPr>
          <w:rFonts w:ascii="Times New Roman" w:hAnsi="Times New Roman"/>
        </w:rPr>
        <w:t>d.</w:t>
      </w:r>
    </w:p>
    <w:p w14:paraId="15118BA0" w14:textId="63786B4E" w:rsidR="00AB2AC6" w:rsidRDefault="00C865AC" w:rsidP="0E42905F">
      <w:pPr>
        <w:ind w:firstLine="10800"/>
        <w:rPr>
          <w:rFonts w:ascii="Times New Roman" w:hAnsi="Times New Roman"/>
        </w:rPr>
      </w:pPr>
      <w:r w:rsidRPr="007A6F4B">
        <w:rPr>
          <w:rFonts w:ascii="Times New Roman" w:hAnsi="Times New Roman"/>
        </w:rPr>
        <w:t>įsakymu Nr</w:t>
      </w:r>
      <w:r w:rsidR="00A64D3B" w:rsidRPr="007A6F4B">
        <w:rPr>
          <w:rFonts w:ascii="Times New Roman" w:hAnsi="Times New Roman"/>
        </w:rPr>
        <w:t>. V-</w:t>
      </w:r>
    </w:p>
    <w:p w14:paraId="1DB9801B" w14:textId="08022473" w:rsidR="00617919" w:rsidRDefault="00617919" w:rsidP="0E42905F">
      <w:pPr>
        <w:ind w:firstLine="10800"/>
        <w:rPr>
          <w:rFonts w:ascii="Times New Roman" w:hAnsi="Times New Roman"/>
        </w:rPr>
      </w:pPr>
    </w:p>
    <w:p w14:paraId="21BC61D4" w14:textId="77777777" w:rsidR="00617919" w:rsidRDefault="00617919" w:rsidP="00617919">
      <w:pPr>
        <w:ind w:right="1928" w:firstLine="10801"/>
        <w:jc w:val="center"/>
        <w:rPr>
          <w:rFonts w:ascii="Times New Roman" w:hAnsi="Times New Roman"/>
        </w:rPr>
      </w:pPr>
    </w:p>
    <w:p w14:paraId="5DDB0AB4" w14:textId="31CBDAA0" w:rsidR="00617919" w:rsidRPr="00617919" w:rsidRDefault="00617919" w:rsidP="00617919">
      <w:pPr>
        <w:ind w:right="1928" w:firstLine="1474"/>
        <w:jc w:val="center"/>
        <w:rPr>
          <w:rFonts w:ascii="Times New Roman" w:hAnsi="Times New Roman"/>
          <w:b/>
        </w:rPr>
      </w:pPr>
      <w:r w:rsidRPr="00617919">
        <w:rPr>
          <w:rFonts w:ascii="Times New Roman" w:hAnsi="Times New Roman"/>
          <w:b/>
        </w:rPr>
        <w:t>ALYTAUS VIDZGIRIO MOKYKLOS</w:t>
      </w:r>
      <w:r>
        <w:rPr>
          <w:rFonts w:ascii="Times New Roman" w:hAnsi="Times New Roman"/>
          <w:b/>
        </w:rPr>
        <w:t xml:space="preserve"> METINIS VEIKLOS PLANAS 2025 M.          </w:t>
      </w:r>
    </w:p>
    <w:p w14:paraId="2D7553E9" w14:textId="77777777" w:rsidR="00D43915" w:rsidRPr="00DB63FF" w:rsidRDefault="00D43915" w:rsidP="00714525">
      <w:pPr>
        <w:ind w:firstLine="10800"/>
        <w:rPr>
          <w:rFonts w:ascii="Times New Roman" w:hAnsi="Times New Roman"/>
          <w:szCs w:val="24"/>
        </w:rPr>
      </w:pPr>
    </w:p>
    <w:p w14:paraId="5D262735" w14:textId="77777777" w:rsidR="0073754C" w:rsidRPr="00DB63FF" w:rsidRDefault="0073754C" w:rsidP="00652468">
      <w:pPr>
        <w:jc w:val="center"/>
        <w:rPr>
          <w:rFonts w:ascii="Times New Roman" w:hAnsi="Times New Roman"/>
          <w:szCs w:val="24"/>
        </w:rPr>
      </w:pPr>
    </w:p>
    <w:tbl>
      <w:tblPr>
        <w:tblW w:w="13937" w:type="dxa"/>
        <w:tblInd w:w="-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5070"/>
        <w:gridCol w:w="3243"/>
        <w:gridCol w:w="1276"/>
        <w:gridCol w:w="1558"/>
      </w:tblGrid>
      <w:tr w:rsidR="00AF635B" w:rsidRPr="00DB63FF" w14:paraId="3DA138F0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BBB01EF" w14:textId="77777777" w:rsidR="00AF635B" w:rsidRPr="001520CB" w:rsidRDefault="00AF635B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1520CB">
              <w:rPr>
                <w:rFonts w:ascii="Times New Roman" w:hAnsi="Times New Roman"/>
                <w:b/>
                <w:sz w:val="22"/>
                <w:szCs w:val="22"/>
              </w:rPr>
              <w:t>Priemonės pavadinimas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6ACD871" w14:textId="77777777" w:rsidR="00AF635B" w:rsidRPr="001520CB" w:rsidRDefault="00AF635B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1520CB">
              <w:rPr>
                <w:rFonts w:ascii="Times New Roman" w:hAnsi="Times New Roman"/>
                <w:b/>
                <w:sz w:val="22"/>
                <w:szCs w:val="22"/>
              </w:rPr>
              <w:t>Rodikliai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FF84A2E" w14:textId="77777777" w:rsidR="00AF635B" w:rsidRPr="001520CB" w:rsidRDefault="00AF635B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1520CB">
              <w:rPr>
                <w:rFonts w:ascii="Times New Roman" w:hAnsi="Times New Roman"/>
                <w:b/>
                <w:sz w:val="22"/>
                <w:szCs w:val="22"/>
              </w:rPr>
              <w:t>Atsakingi vykdytojai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342AC77" w14:textId="77777777" w:rsidR="00AF635B" w:rsidRPr="001520CB" w:rsidRDefault="00AF635B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1520CB">
              <w:rPr>
                <w:rFonts w:ascii="Times New Roman" w:hAnsi="Times New Roman"/>
                <w:b/>
                <w:sz w:val="22"/>
                <w:szCs w:val="22"/>
              </w:rPr>
              <w:t>Įvykdymo terminas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FDF1E7B" w14:textId="69879135" w:rsidR="00AF635B" w:rsidRPr="001520CB" w:rsidRDefault="00AF635B" w:rsidP="00E12941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1520CB">
              <w:rPr>
                <w:rFonts w:ascii="Times New Roman" w:hAnsi="Times New Roman"/>
                <w:b/>
                <w:sz w:val="22"/>
                <w:szCs w:val="22"/>
              </w:rPr>
              <w:t>Asignavimai (tūkst. eurų)</w:t>
            </w:r>
          </w:p>
        </w:tc>
      </w:tr>
      <w:tr w:rsidR="00AF635B" w:rsidRPr="00DB63FF" w14:paraId="6CF080E2" w14:textId="77777777" w:rsidTr="00AF635B">
        <w:trPr>
          <w:trHeight w:val="300"/>
        </w:trPr>
        <w:tc>
          <w:tcPr>
            <w:tcW w:w="139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D122A5F" w14:textId="22C2235D" w:rsidR="00AF635B" w:rsidRPr="00DB63FF" w:rsidRDefault="00AF635B" w:rsidP="005B4919">
            <w:pPr>
              <w:pStyle w:val="Pavadinimas"/>
              <w:numPr>
                <w:ilvl w:val="0"/>
                <w:numId w:val="35"/>
              </w:numPr>
              <w:spacing w:after="240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Prioritetas. D</w:t>
            </w:r>
            <w:r w:rsidRPr="00DB63FF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idinti švietimo </w:t>
            </w:r>
            <w:proofErr w:type="spellStart"/>
            <w:r w:rsidRPr="00DB63FF">
              <w:rPr>
                <w:rFonts w:ascii="Times New Roman" w:hAnsi="Times New Roman"/>
                <w:sz w:val="24"/>
                <w:szCs w:val="24"/>
                <w:lang w:val="lt-LT" w:eastAsia="lt-LT"/>
              </w:rPr>
              <w:t>įtrauktį</w:t>
            </w:r>
            <w:proofErr w:type="spellEnd"/>
            <w:r w:rsidRPr="00DB63FF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 ir veiksmingumą, siekiant atitikties asmens ir visuomenės poreikiams</w:t>
            </w:r>
          </w:p>
        </w:tc>
      </w:tr>
      <w:tr w:rsidR="00AF635B" w:rsidRPr="00DB63FF" w14:paraId="07B82477" w14:textId="77777777" w:rsidTr="00AF635B">
        <w:trPr>
          <w:trHeight w:val="300"/>
        </w:trPr>
        <w:tc>
          <w:tcPr>
            <w:tcW w:w="139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18D6066" w14:textId="6CEA4BBB" w:rsidR="00AF635B" w:rsidRPr="00DB63FF" w:rsidRDefault="00AF635B" w:rsidP="00D43915">
            <w:pPr>
              <w:pStyle w:val="Pavadinimas"/>
              <w:numPr>
                <w:ilvl w:val="0"/>
                <w:numId w:val="30"/>
              </w:numPr>
              <w:spacing w:after="240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DB63FF">
              <w:rPr>
                <w:rFonts w:ascii="Times New Roman" w:hAnsi="Times New Roman"/>
                <w:sz w:val="24"/>
                <w:szCs w:val="24"/>
                <w:lang w:val="lt-LT" w:eastAsia="lt-LT"/>
              </w:rPr>
              <w:t>UŽDAVINYS. Pagerinti  ugdymosi rezultatus ir sumažinti jų atotrūkį</w:t>
            </w:r>
          </w:p>
        </w:tc>
      </w:tr>
      <w:tr w:rsidR="00AF635B" w14:paraId="14AE7B89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F26AD9" w14:textId="2B33A74E" w:rsidR="00AF635B" w:rsidRPr="004A37CB" w:rsidRDefault="00AF635B" w:rsidP="00617919">
            <w:pPr>
              <w:pStyle w:val="Pavadinimas"/>
              <w:spacing w:before="0" w:after="0"/>
              <w:ind w:left="57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1.1. Atnaujinto ugdymo turinio diegimas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E04AA50" w14:textId="1E569B57" w:rsidR="00AF635B" w:rsidRPr="004A37CB" w:rsidRDefault="00AF635B" w:rsidP="59C97967">
            <w:pPr>
              <w:pStyle w:val="Pavadinimas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Darbo grupės Ikimokyklinio ugdymo programai atnaujinti koregavimas, veiksmų ir priemonių plano atnaujinimas.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2C47F70" w14:textId="410BC463" w:rsidR="00AF635B" w:rsidRPr="004A37CB" w:rsidRDefault="00AF635B" w:rsidP="59C97967">
            <w:pPr>
              <w:pStyle w:val="Pavadinimas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Direktorius</w:t>
            </w:r>
          </w:p>
          <w:p w14:paraId="43D32262" w14:textId="761A00C5" w:rsidR="00AF635B" w:rsidRPr="004A37CB" w:rsidRDefault="00AF635B" w:rsidP="59C97967">
            <w:pPr>
              <w:pStyle w:val="Pavadinimas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Direktoriaus pavaduotojas ugdymui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35AD2D" w14:textId="3F655B82" w:rsidR="00AF635B" w:rsidRPr="004A37CB" w:rsidRDefault="00AF635B" w:rsidP="59C97967">
            <w:pPr>
              <w:pStyle w:val="Pavadinimas"/>
              <w:spacing w:line="259" w:lineRule="auto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ABD6B30" w14:textId="142C9E36" w:rsidR="00AF635B" w:rsidRPr="004A37CB" w:rsidRDefault="00AF635B" w:rsidP="59C97967">
            <w:pPr>
              <w:pStyle w:val="Pavadinimas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Mokymo lėšos</w:t>
            </w:r>
          </w:p>
        </w:tc>
      </w:tr>
      <w:tr w:rsidR="00AF635B" w14:paraId="5C183438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528A981" w14:textId="72A44B41" w:rsidR="00AF635B" w:rsidRPr="004A37CB" w:rsidRDefault="00AF635B" w:rsidP="59C97967">
            <w:pPr>
              <w:pStyle w:val="Pavadinimas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EDEFFEE" w14:textId="59A5C592" w:rsidR="00AF635B" w:rsidRPr="004A37CB" w:rsidRDefault="00AF635B" w:rsidP="59C97967">
            <w:pPr>
              <w:pStyle w:val="Pavadinimas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 xml:space="preserve">Ikimokyklinio ugdymo mokytojų dalyvavimas mokymuose ir seminaruose 100 proc.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3187550" w14:textId="761A00C5" w:rsidR="00AF635B" w:rsidRPr="004A37CB" w:rsidRDefault="00AF635B" w:rsidP="59C97967">
            <w:pPr>
              <w:pStyle w:val="Pavadinimas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Direktoriaus pavaduotojas ugdymui</w:t>
            </w:r>
          </w:p>
          <w:p w14:paraId="3CD4FCC1" w14:textId="73AEFC29" w:rsidR="00AF635B" w:rsidRPr="004A37CB" w:rsidRDefault="00AF635B" w:rsidP="59C97967">
            <w:pPr>
              <w:pStyle w:val="Pavadinimas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2FAAED9" w14:textId="0E58ECBA" w:rsidR="00AF635B" w:rsidRPr="004A37CB" w:rsidRDefault="00AF635B" w:rsidP="59C97967">
            <w:pPr>
              <w:pStyle w:val="Pavadinimas"/>
              <w:spacing w:line="259" w:lineRule="auto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29887A" w14:textId="41ED90CC" w:rsidR="00AF635B" w:rsidRPr="004A37CB" w:rsidRDefault="00AF635B" w:rsidP="59C97967">
            <w:pPr>
              <w:pStyle w:val="Pavadinimas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Mokymo lėšos</w:t>
            </w:r>
          </w:p>
        </w:tc>
      </w:tr>
      <w:tr w:rsidR="00AF635B" w14:paraId="7733C371" w14:textId="77777777" w:rsidTr="00AF635B">
        <w:trPr>
          <w:trHeight w:val="93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FE2CF6" w14:textId="3771070A" w:rsidR="00AF635B" w:rsidRPr="004A37CB" w:rsidRDefault="00AF635B" w:rsidP="59C97967">
            <w:pPr>
              <w:pStyle w:val="Pavadinimas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73BAC46" w14:textId="395B0269" w:rsidR="00AF635B" w:rsidRPr="004A37CB" w:rsidRDefault="00AF635B" w:rsidP="59C97967">
            <w:pPr>
              <w:pStyle w:val="Pavadinimas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Atnaujintos Ikimokyklinio ugdymo programos parengimas ir įgyvendinimas.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7151BC1" w14:textId="296502CB" w:rsidR="00AF635B" w:rsidRPr="004A37CB" w:rsidRDefault="00AF635B" w:rsidP="59C97967">
            <w:pPr>
              <w:pStyle w:val="Pavadinimas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Direktoriaus pavaduotojas ugdymui</w:t>
            </w:r>
          </w:p>
          <w:p w14:paraId="5474A39F" w14:textId="0E5EEEF7" w:rsidR="00AF635B" w:rsidRPr="004A37CB" w:rsidRDefault="00AF635B" w:rsidP="59C97967">
            <w:pPr>
              <w:pStyle w:val="Pavadinimas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Ikimokyklinio ugdymo mokytojai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0BA933B" w14:textId="76566604" w:rsidR="00AF635B" w:rsidRPr="004A37CB" w:rsidRDefault="00AF635B" w:rsidP="59C97967">
            <w:pPr>
              <w:pStyle w:val="Pavadinimas"/>
              <w:spacing w:line="259" w:lineRule="auto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12E358" w14:textId="4D9070FF" w:rsidR="00AF635B" w:rsidRPr="004A37CB" w:rsidRDefault="00AF635B" w:rsidP="59C97967">
            <w:pPr>
              <w:pStyle w:val="Pavadinimas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</w:pPr>
            <w:r w:rsidRPr="004A37CB">
              <w:rPr>
                <w:rFonts w:ascii="Times New Roman" w:hAnsi="Times New Roman"/>
                <w:b w:val="0"/>
                <w:sz w:val="24"/>
                <w:szCs w:val="24"/>
                <w:lang w:val="lt-LT" w:eastAsia="lt-LT"/>
              </w:rPr>
              <w:t>Mokymo lėšos</w:t>
            </w:r>
          </w:p>
        </w:tc>
      </w:tr>
      <w:tr w:rsidR="00AF635B" w:rsidRPr="00DB63FF" w14:paraId="6D0B794F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E5BA2ED" w14:textId="78DDEA87" w:rsidR="00AF635B" w:rsidRPr="004A37CB" w:rsidRDefault="00AF635B" w:rsidP="00FB3F45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lastRenderedPageBreak/>
              <w:t>1.2. Ikimokyklinio, priešmokyklinio,  pradinio, pagrindinio ugdymo programų ugdymo planų įgyvendinimas, siekiant asmeninės kiekvieno mokinio  pažangos.</w:t>
            </w:r>
          </w:p>
          <w:p w14:paraId="5C8632B1" w14:textId="77777777" w:rsidR="00AF635B" w:rsidRPr="004A37CB" w:rsidRDefault="00AF635B" w:rsidP="00410D1F">
            <w:pPr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0B512F5" w14:textId="27743BBE" w:rsidR="00AF635B" w:rsidRPr="004A37CB" w:rsidRDefault="00AF635B" w:rsidP="16E5A9F2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Laimėtų prizinių vietų olimpiadose, konkursuose, varžybose skaičius  nemažėja lyginant su 2024 m.</w:t>
            </w:r>
          </w:p>
          <w:p w14:paraId="62E709FB" w14:textId="77777777" w:rsidR="00AF635B" w:rsidRPr="004A37CB" w:rsidRDefault="00AF635B" w:rsidP="16E5A9F2">
            <w:pPr>
              <w:rPr>
                <w:rFonts w:ascii="Times New Roman" w:hAnsi="Times New Roman"/>
                <w:szCs w:val="24"/>
              </w:rPr>
            </w:pPr>
          </w:p>
          <w:p w14:paraId="73C2BA84" w14:textId="79A38122" w:rsidR="00AF635B" w:rsidRPr="004A37CB" w:rsidRDefault="00AF635B" w:rsidP="59C97967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100 procentų stebima ir analizuojama mokinių pažanga.</w:t>
            </w:r>
          </w:p>
          <w:p w14:paraId="0DA4F8C1" w14:textId="1604B603" w:rsidR="00AF635B" w:rsidRPr="004A37CB" w:rsidRDefault="00AF635B" w:rsidP="59C97967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Kiekvienas pradinių klasių mokinys turi savo pasiekimų aplanką.</w:t>
            </w:r>
          </w:p>
          <w:p w14:paraId="0CE7BCFD" w14:textId="0D418FA0" w:rsidR="00AF635B" w:rsidRPr="004A37CB" w:rsidRDefault="00AF635B" w:rsidP="1A8D5AEB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 xml:space="preserve"> 90 procentų 5-8 klasių mokinių taiko </w:t>
            </w:r>
            <w:proofErr w:type="spellStart"/>
            <w:r w:rsidRPr="004A37CB">
              <w:rPr>
                <w:rFonts w:ascii="Times New Roman" w:hAnsi="Times New Roman"/>
                <w:szCs w:val="24"/>
              </w:rPr>
              <w:t>savivaldaus</w:t>
            </w:r>
            <w:proofErr w:type="spellEnd"/>
            <w:r w:rsidRPr="004A37CB">
              <w:rPr>
                <w:rFonts w:ascii="Times New Roman" w:hAnsi="Times New Roman"/>
                <w:szCs w:val="24"/>
              </w:rPr>
              <w:t xml:space="preserve"> mokymosi strategijas.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718A122" w14:textId="77777777" w:rsidR="00AF635B" w:rsidRPr="004A37CB" w:rsidRDefault="00AF635B" w:rsidP="008D23B1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Pedagogai</w:t>
            </w:r>
          </w:p>
          <w:p w14:paraId="06EA90FD" w14:textId="77777777" w:rsidR="00AF635B" w:rsidRPr="004A37CB" w:rsidRDefault="00AF635B" w:rsidP="008D23B1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6FC8E24B" w14:textId="77777777" w:rsidR="00AF635B" w:rsidRPr="004A37CB" w:rsidRDefault="00AF635B" w:rsidP="008D23B1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7E95A27" w14:textId="77777777" w:rsidR="00AF635B" w:rsidRPr="004A37CB" w:rsidRDefault="00AF635B" w:rsidP="008D23B1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5E2892EB" w14:textId="613B9F8B" w:rsidR="00AF635B" w:rsidRPr="004A37CB" w:rsidRDefault="00AF635B" w:rsidP="16E5A9F2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3D00CEF0" w14:textId="77777777" w:rsidR="00AF635B" w:rsidRPr="004A37CB" w:rsidRDefault="00AF635B" w:rsidP="008D23B1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Metodinė taryba, mokytojai, administracija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8933E11" w14:textId="2138756D" w:rsidR="00AF635B" w:rsidRPr="004A37CB" w:rsidRDefault="00AF635B" w:rsidP="16E5A9F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2025 m.</w:t>
            </w:r>
          </w:p>
          <w:p w14:paraId="33C0E93E" w14:textId="77777777" w:rsidR="00AF635B" w:rsidRPr="004A37CB" w:rsidRDefault="00AF635B" w:rsidP="008D23B1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0AC0CBEA" w14:textId="2C468C4A" w:rsidR="00AF635B" w:rsidRPr="004A37CB" w:rsidRDefault="00AF635B" w:rsidP="008D23B1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980C0F6" w14:textId="77777777" w:rsidR="00AF635B" w:rsidRPr="004A37CB" w:rsidRDefault="00AF635B" w:rsidP="008D23B1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48F53116" w14:textId="2D1674B1" w:rsidR="00AF635B" w:rsidRPr="004A37CB" w:rsidRDefault="00AF635B" w:rsidP="16E5A9F2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15B8210" w14:textId="6AFC3DD9" w:rsidR="00AF635B" w:rsidRPr="004A37CB" w:rsidRDefault="00AF635B" w:rsidP="16E5A9F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 xml:space="preserve">2025 m.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E99602D" w14:textId="6CA1866A" w:rsidR="00AF635B" w:rsidRPr="00FB3F45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FB3F45">
              <w:rPr>
                <w:rFonts w:ascii="Times New Roman" w:hAnsi="Times New Roman"/>
                <w:szCs w:val="24"/>
              </w:rPr>
              <w:t>Mokymo lėšos</w:t>
            </w:r>
          </w:p>
        </w:tc>
      </w:tr>
      <w:tr w:rsidR="00AF635B" w:rsidRPr="00DB63FF" w14:paraId="1C496BB3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39B92B" w14:textId="77777777" w:rsidR="00AF635B" w:rsidRPr="004A37CB" w:rsidRDefault="00AF635B" w:rsidP="00410D1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0C600A" w14:textId="76BD490A" w:rsidR="00AF635B" w:rsidRPr="007A6F4B" w:rsidRDefault="00AF635B" w:rsidP="1A8D5AEB">
            <w:pPr>
              <w:spacing w:after="160" w:line="257" w:lineRule="auto"/>
              <w:rPr>
                <w:rFonts w:ascii="Times New Roman" w:hAnsi="Times New Roman"/>
                <w:szCs w:val="24"/>
              </w:rPr>
            </w:pPr>
            <w:r w:rsidRPr="00811B34">
              <w:rPr>
                <w:rFonts w:ascii="Times New Roman" w:eastAsia="Calibri" w:hAnsi="Times New Roman"/>
                <w:bCs/>
                <w:szCs w:val="24"/>
                <w:lang w:val="pt-BR"/>
              </w:rPr>
              <w:t>Sprendimai dėl veiklos tobulinimo grindžiami mokyklos veiklos įsivertinimo rezultatais ir bendromis diskusijomis (98%)</w:t>
            </w:r>
          </w:p>
          <w:p w14:paraId="6E57A786" w14:textId="6021CC98" w:rsidR="00AF635B" w:rsidRPr="007A6F4B" w:rsidRDefault="00AF635B" w:rsidP="16E5A9F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F67896" w14:textId="45E5C09A" w:rsidR="00AF635B" w:rsidRPr="007A6F4B" w:rsidRDefault="00AF635B" w:rsidP="00084F05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Administracija, sudarytos darbo grupės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7CCF8F" w14:textId="6DBC143C" w:rsidR="00AF635B" w:rsidRPr="007A6F4B" w:rsidRDefault="00AF635B" w:rsidP="16E5A9F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2025 m.</w:t>
            </w:r>
          </w:p>
          <w:p w14:paraId="03337C38" w14:textId="7ACD5B3C" w:rsidR="00AF635B" w:rsidRPr="007A6F4B" w:rsidRDefault="00AF635B" w:rsidP="00084F05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vasaris, gruodis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9311D99" w14:textId="3ED2B210" w:rsidR="00AF635B" w:rsidRPr="007A6F4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</w:rPr>
              <w:t>Mokymo lėšos</w:t>
            </w:r>
          </w:p>
        </w:tc>
      </w:tr>
      <w:tr w:rsidR="00AF635B" w:rsidRPr="00DB63FF" w14:paraId="1BCB0969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7B578D6" w14:textId="77777777" w:rsidR="00AF635B" w:rsidRPr="004A37CB" w:rsidRDefault="00AF635B" w:rsidP="00410D1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DFC215D" w14:textId="434DAC48" w:rsidR="00AF635B" w:rsidRPr="007A6F4B" w:rsidRDefault="00AF635B" w:rsidP="16E5A9F2">
            <w:pPr>
              <w:rPr>
                <w:rFonts w:ascii="Times New Roman" w:hAnsi="Times New Roman"/>
                <w:szCs w:val="24"/>
              </w:rPr>
            </w:pPr>
            <w:r w:rsidRPr="007A6F4B">
              <w:rPr>
                <w:rFonts w:ascii="Times New Roman" w:hAnsi="Times New Roman"/>
                <w:szCs w:val="24"/>
              </w:rPr>
              <w:t>Be priežasties praleistų pamokų skaičius neviršija 10 %   bendro praleistų pamokų skaičiaus.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74DD2B0" w14:textId="786B09B0" w:rsidR="00AF635B" w:rsidRPr="007A6F4B" w:rsidRDefault="00AF635B" w:rsidP="0D6ED432">
            <w:pPr>
              <w:spacing w:line="259" w:lineRule="auto"/>
              <w:rPr>
                <w:rFonts w:ascii="Times New Roman" w:hAnsi="Times New Roman"/>
                <w:szCs w:val="24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Socialinė pedagogė</w:t>
            </w:r>
          </w:p>
          <w:p w14:paraId="2C98D71C" w14:textId="76C23030" w:rsidR="00AF635B" w:rsidRPr="007A6F4B" w:rsidRDefault="00AF635B" w:rsidP="0D6ED432">
            <w:pPr>
              <w:spacing w:line="259" w:lineRule="auto"/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Psichologė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E811D57" w14:textId="4D8B319D" w:rsidR="00AF635B" w:rsidRPr="007A6F4B" w:rsidRDefault="00AF635B" w:rsidP="16E5A9F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A4FA072" w14:textId="5D46525A" w:rsidR="00AF635B" w:rsidRPr="007A6F4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</w:rPr>
              <w:t>Mokymo lėšos</w:t>
            </w:r>
          </w:p>
        </w:tc>
      </w:tr>
      <w:tr w:rsidR="00AF635B" w:rsidRPr="00DB63FF" w14:paraId="7DE93012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734CC5F" w14:textId="77777777" w:rsidR="00AF635B" w:rsidRPr="004A37CB" w:rsidRDefault="00AF635B" w:rsidP="00410D1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61E00E" w14:textId="0D5A87FD" w:rsidR="00AF635B" w:rsidRPr="007A6F4B" w:rsidRDefault="00AF635B" w:rsidP="00084F05">
            <w:pPr>
              <w:rPr>
                <w:rFonts w:ascii="Times New Roman" w:hAnsi="Times New Roman"/>
                <w:szCs w:val="24"/>
              </w:rPr>
            </w:pPr>
            <w:r w:rsidRPr="007A6F4B">
              <w:rPr>
                <w:rFonts w:ascii="Times New Roman" w:hAnsi="Times New Roman"/>
                <w:szCs w:val="24"/>
              </w:rPr>
              <w:t xml:space="preserve">Ne mažiau nei 95 % mokinių dalyvauja integruotose edukacinėse-pažintinėse programose. 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DD4AFC" w14:textId="6C2342D8" w:rsidR="00AF635B" w:rsidRPr="007A6F4B" w:rsidRDefault="00AF635B" w:rsidP="16E5A9F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Mokytojai, klasių auklėtojų metodinė grupė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7926D7B" w14:textId="1F3383CD" w:rsidR="00AF635B" w:rsidRPr="007A6F4B" w:rsidRDefault="00AF635B" w:rsidP="16E5A9F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 xml:space="preserve">2025 m. </w:t>
            </w:r>
          </w:p>
          <w:p w14:paraId="177EC98C" w14:textId="77777777" w:rsidR="00AF635B" w:rsidRPr="007A6F4B" w:rsidRDefault="00AF635B" w:rsidP="003226FF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606CCBC" w14:textId="1EC3D28A" w:rsidR="00AF635B" w:rsidRPr="007A6F4B" w:rsidRDefault="00AF635B" w:rsidP="00331D5B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</w:rPr>
              <w:t>Mokymo lėšos</w:t>
            </w:r>
          </w:p>
        </w:tc>
      </w:tr>
      <w:tr w:rsidR="00AF635B" w14:paraId="4D077708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EE71D34" w14:textId="0E4B8CA2" w:rsidR="00AF635B" w:rsidRPr="004A37CB" w:rsidRDefault="00AF635B" w:rsidP="78879F1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ABA702F" w14:textId="54164C30" w:rsidR="00AF635B" w:rsidRPr="007A6F4B" w:rsidRDefault="00AF635B" w:rsidP="78879F12">
            <w:pPr>
              <w:rPr>
                <w:rFonts w:ascii="Times New Roman" w:hAnsi="Times New Roman"/>
                <w:szCs w:val="24"/>
              </w:rPr>
            </w:pPr>
            <w:r w:rsidRPr="007A6F4B">
              <w:rPr>
                <w:rFonts w:ascii="Times New Roman" w:hAnsi="Times New Roman"/>
                <w:szCs w:val="24"/>
              </w:rPr>
              <w:t>Neformaliojo ugdymo galimybėmis mokykloje ir mieste besinaudojančių mokinių dalis- 70 proc.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B6F217" w14:textId="6E662C41" w:rsidR="00AF635B" w:rsidRPr="007A6F4B" w:rsidRDefault="00AF635B" w:rsidP="61E31475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Direktoriaus pavaduotojos ugdymui,</w:t>
            </w:r>
          </w:p>
          <w:p w14:paraId="511E9388" w14:textId="7F537BF1" w:rsidR="00AF635B" w:rsidRPr="007A6F4B" w:rsidRDefault="00AF635B" w:rsidP="61E31475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Mokytojai, duomenų įvesties specialistė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0B83070" w14:textId="6D8CAA8D" w:rsidR="00AF635B" w:rsidRPr="007A6F4B" w:rsidRDefault="00AF635B" w:rsidP="61E31475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2025</w:t>
            </w:r>
            <w:r>
              <w:rPr>
                <w:rFonts w:ascii="Times New Roman" w:hAnsi="Times New Roman"/>
                <w:szCs w:val="24"/>
                <w:lang w:eastAsia="en-US"/>
              </w:rPr>
              <w:t xml:space="preserve">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0259D6C" w14:textId="77D3390D" w:rsidR="00AF635B" w:rsidRPr="007A6F4B" w:rsidRDefault="00AF635B" w:rsidP="78879F1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</w:rPr>
              <w:t>Mokymo lėšos</w:t>
            </w:r>
          </w:p>
        </w:tc>
      </w:tr>
      <w:tr w:rsidR="00AF635B" w14:paraId="31A2D4CF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5F7444E" w14:textId="2C3F6623" w:rsidR="00AF635B" w:rsidRPr="004A37CB" w:rsidRDefault="00AF635B" w:rsidP="78879F1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D4D32E2" w14:textId="65BC0F4D" w:rsidR="00AF635B" w:rsidRPr="007A6F4B" w:rsidRDefault="00AF635B" w:rsidP="78879F12">
            <w:pPr>
              <w:rPr>
                <w:rFonts w:ascii="Times New Roman" w:hAnsi="Times New Roman"/>
                <w:szCs w:val="24"/>
              </w:rPr>
            </w:pPr>
            <w:r w:rsidRPr="007A6F4B">
              <w:rPr>
                <w:rFonts w:ascii="Times New Roman" w:hAnsi="Times New Roman"/>
                <w:szCs w:val="24"/>
              </w:rPr>
              <w:t>Visi ugdomi mokiniai 100 procentų baigia atitinkamą ugdymo programą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CBCD48E" w14:textId="62836E41" w:rsidR="00AF635B" w:rsidRPr="007A6F4B" w:rsidRDefault="00AF635B" w:rsidP="78879F1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Direktoriaus pavaduotojos ugdymui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5110577" w14:textId="330D656E" w:rsidR="00AF635B" w:rsidRPr="007A6F4B" w:rsidRDefault="00AF635B" w:rsidP="78879F1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2025</w:t>
            </w:r>
            <w:r>
              <w:rPr>
                <w:rFonts w:ascii="Times New Roman" w:hAnsi="Times New Roman"/>
                <w:szCs w:val="24"/>
                <w:lang w:eastAsia="en-US"/>
              </w:rPr>
              <w:t xml:space="preserve">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2B987E0" w14:textId="51B6EAD4" w:rsidR="00AF635B" w:rsidRPr="007A6F4B" w:rsidRDefault="00AF635B" w:rsidP="78879F1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</w:rPr>
              <w:t>Mokymo lėšos</w:t>
            </w:r>
          </w:p>
        </w:tc>
      </w:tr>
      <w:tr w:rsidR="00AF635B" w14:paraId="1337799A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E78AC26" w14:textId="7001D915" w:rsidR="00AF635B" w:rsidRPr="004A37CB" w:rsidRDefault="00AF635B" w:rsidP="78879F1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CA6EA1E" w14:textId="52D40CF8" w:rsidR="00AF635B" w:rsidRPr="007A6F4B" w:rsidRDefault="00AF635B" w:rsidP="78879F12">
            <w:pPr>
              <w:rPr>
                <w:rFonts w:ascii="Times New Roman" w:hAnsi="Times New Roman"/>
                <w:szCs w:val="24"/>
              </w:rPr>
            </w:pPr>
            <w:r w:rsidRPr="007A6F4B">
              <w:rPr>
                <w:rFonts w:ascii="Times New Roman" w:hAnsi="Times New Roman"/>
                <w:szCs w:val="24"/>
              </w:rPr>
              <w:t xml:space="preserve">NMPP 4 IR 8 kl. Mokinių pasiekimų rezultatai ne mažesni už šalies vidurkį. Mokymosi kokybė 1-4 kl. - ne mažiau 65 proc.; 5-8 kl. - ne mažiau 30 proc. Mokyklos mokinių pažangumas 1-4 kl. - ne mažiau 98 </w:t>
            </w:r>
            <w:proofErr w:type="spellStart"/>
            <w:r w:rsidRPr="007A6F4B">
              <w:rPr>
                <w:rFonts w:ascii="Times New Roman" w:hAnsi="Times New Roman"/>
                <w:szCs w:val="24"/>
              </w:rPr>
              <w:t>proc</w:t>
            </w:r>
            <w:proofErr w:type="spellEnd"/>
            <w:r w:rsidRPr="007A6F4B">
              <w:rPr>
                <w:rFonts w:ascii="Times New Roman" w:hAnsi="Times New Roman"/>
                <w:szCs w:val="24"/>
              </w:rPr>
              <w:t>; 5-8 kl. - ne mažiau 98 proc.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55A5902" w14:textId="31D9A895" w:rsidR="00AF635B" w:rsidRPr="007A6F4B" w:rsidRDefault="00AF635B" w:rsidP="00084F05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Administracija, mokytojai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7FA3162" w14:textId="0C54C767" w:rsidR="00AF635B" w:rsidRPr="007A6F4B" w:rsidRDefault="00AF635B" w:rsidP="78879F1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1BB1082" w14:textId="08DEA9D3" w:rsidR="00AF635B" w:rsidRPr="007A6F4B" w:rsidRDefault="00AF635B" w:rsidP="78879F1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</w:rPr>
              <w:t>Mokymo lėšos</w:t>
            </w:r>
          </w:p>
        </w:tc>
      </w:tr>
      <w:tr w:rsidR="00AF635B" w14:paraId="20029EC4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7249828" w14:textId="561A2A02" w:rsidR="00AF635B" w:rsidRPr="004A37CB" w:rsidRDefault="00AF635B" w:rsidP="0D6ED43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EF6E75F" w14:textId="22F066B9" w:rsidR="00AF635B" w:rsidRPr="007A6F4B" w:rsidRDefault="00AF635B" w:rsidP="0D6ED432">
            <w:pPr>
              <w:rPr>
                <w:rFonts w:ascii="Times New Roman" w:hAnsi="Times New Roman"/>
                <w:szCs w:val="24"/>
              </w:rPr>
            </w:pPr>
            <w:r w:rsidRPr="007A6F4B">
              <w:rPr>
                <w:rFonts w:ascii="Times New Roman" w:hAnsi="Times New Roman"/>
                <w:szCs w:val="24"/>
              </w:rPr>
              <w:t>2 k. per metus vykdomas ikimokyklinio ir priešmokyklinio amžiaus vaikų pažangos ir pasiekimų vertinimas.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4285A5" w14:textId="762CA3E8" w:rsidR="00AF635B" w:rsidRPr="007A6F4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Direktoriaus pavaduotojas ugdymui (darželio)</w:t>
            </w:r>
          </w:p>
          <w:p w14:paraId="3EA0CE1B" w14:textId="0F14C8DC" w:rsidR="00AF635B" w:rsidRPr="007A6F4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  <w:lang w:eastAsia="en-US"/>
              </w:rPr>
              <w:t>Grupių mokytojai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E8F3468" w14:textId="159EDF1D" w:rsidR="00AF635B" w:rsidRPr="007A6F4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69CF13" w14:textId="1E7DAB0B" w:rsidR="00AF635B" w:rsidRPr="007A6F4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</w:rPr>
              <w:t>Mokymo lėšos</w:t>
            </w:r>
          </w:p>
        </w:tc>
      </w:tr>
      <w:tr w:rsidR="00AF635B" w14:paraId="640486BE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91D686" w14:textId="2D609820" w:rsidR="00AF635B" w:rsidRPr="004A37CB" w:rsidRDefault="00AF635B" w:rsidP="0D6ED43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DDC030" w14:textId="16087721" w:rsidR="00AF635B" w:rsidRPr="004A37CB" w:rsidRDefault="00AF635B" w:rsidP="0D6ED432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Parengti kiekvieno mokinio pasiekimų aplankai (ikimokyklinis ir priešmokyklinis ugdymas).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83EF9D" w14:textId="77777777" w:rsidR="00AF635B" w:rsidRPr="004A37CB" w:rsidRDefault="00AF635B" w:rsidP="00084F05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Direktoriaus pavaduotoja ugdymui,</w:t>
            </w:r>
          </w:p>
          <w:p w14:paraId="25654B22" w14:textId="27C43829" w:rsidR="00AF635B" w:rsidRPr="004A37CB" w:rsidRDefault="00AF635B" w:rsidP="00084F05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ikimokyklinio ir p</w:t>
            </w:r>
            <w:r w:rsidRPr="004A37CB">
              <w:rPr>
                <w:rFonts w:ascii="Times New Roman" w:hAnsi="Times New Roman"/>
                <w:szCs w:val="24"/>
                <w:lang w:eastAsia="en-US"/>
              </w:rPr>
              <w:t>riešmokyklinio</w:t>
            </w:r>
            <w:r w:rsidRPr="004A37CB">
              <w:rPr>
                <w:rFonts w:ascii="Times New Roman" w:hAnsi="Times New Roman"/>
                <w:szCs w:val="24"/>
              </w:rPr>
              <w:t xml:space="preserve"> ugdymo mokytojai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C20561C" w14:textId="779D8835" w:rsidR="00AF635B" w:rsidRPr="004A37C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54CD220" w14:textId="2CE5F302" w:rsidR="00AF635B" w:rsidRPr="004A37C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AF635B" w14:paraId="1702A84B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8D1C3C4" w14:textId="396DAC8E" w:rsidR="00AF635B" w:rsidRPr="004A37CB" w:rsidRDefault="00AF635B" w:rsidP="0D6ED43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68753AB" w14:textId="7C780585" w:rsidR="00AF635B" w:rsidRPr="004A37CB" w:rsidRDefault="00AF635B" w:rsidP="0D6ED432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2 k. per metus organizuojami priešmokyklinio ir pradinio ugdymo mokytojų pasitarimai.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C3B50BF" w14:textId="4964C09E" w:rsidR="00AF635B" w:rsidRPr="004A37C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Direktoriaus pavaduotojai ugdymui</w:t>
            </w:r>
          </w:p>
          <w:p w14:paraId="0E5EE8BB" w14:textId="005E046D" w:rsidR="00AF635B" w:rsidRPr="004A37C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Priešmokyklinio ir pradinio ugdymo mokytojai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5F6310B" w14:textId="673CAB27" w:rsidR="00AF635B" w:rsidRPr="004A37C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222427A" w14:textId="04C60983" w:rsidR="00AF635B" w:rsidRPr="004A37C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AF635B" w14:paraId="5854243D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98C422" w14:textId="77777777" w:rsidR="00AF635B" w:rsidRPr="004A37CB" w:rsidRDefault="00AF635B" w:rsidP="0D6ED43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EA93554" w14:textId="1D1566E9" w:rsidR="00AF635B" w:rsidRPr="001F19AE" w:rsidRDefault="00AF635B" w:rsidP="0D6ED432">
            <w:pPr>
              <w:rPr>
                <w:rFonts w:ascii="Times New Roman" w:hAnsi="Times New Roman"/>
                <w:szCs w:val="24"/>
              </w:rPr>
            </w:pPr>
            <w:r w:rsidRPr="001F19AE">
              <w:rPr>
                <w:rFonts w:ascii="Times New Roman" w:hAnsi="Times New Roman"/>
                <w:szCs w:val="24"/>
              </w:rPr>
              <w:t>Ne mažiau kaip 20 proc. mokinių dalyvaus nacionaliniuose ir tarptautiniuose konkursuose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FEAA75A" w14:textId="4FC8FFBC" w:rsidR="00AF635B" w:rsidRPr="001F19AE" w:rsidRDefault="00AF635B" w:rsidP="00811B34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1F19AE">
              <w:rPr>
                <w:rFonts w:ascii="Times New Roman" w:hAnsi="Times New Roman"/>
                <w:szCs w:val="24"/>
                <w:lang w:eastAsia="en-US"/>
              </w:rPr>
              <w:t>Direktoriaus pavaduotojai ugdymui, mokytojai</w:t>
            </w:r>
          </w:p>
          <w:p w14:paraId="0C6F9D5A" w14:textId="77777777" w:rsidR="00AF635B" w:rsidRPr="001F19AE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0F44443" w14:textId="7EFCC707" w:rsidR="00AF635B" w:rsidRPr="001F19AE" w:rsidRDefault="00AF635B" w:rsidP="0D6ED432">
            <w:pPr>
              <w:rPr>
                <w:rFonts w:ascii="Times New Roman" w:hAnsi="Times New Roman"/>
                <w:szCs w:val="24"/>
              </w:rPr>
            </w:pPr>
            <w:r w:rsidRPr="001F19AE">
              <w:rPr>
                <w:rFonts w:ascii="Times New Roman" w:hAnsi="Times New Roman"/>
                <w:szCs w:val="24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5EB8B85" w14:textId="77777777" w:rsidR="00AF635B" w:rsidRPr="00811B34" w:rsidRDefault="00AF635B" w:rsidP="0D6ED432">
            <w:pPr>
              <w:rPr>
                <w:rFonts w:ascii="Times New Roman" w:hAnsi="Times New Roman"/>
                <w:color w:val="FF0000"/>
                <w:szCs w:val="24"/>
                <w:lang w:eastAsia="en-US"/>
              </w:rPr>
            </w:pPr>
          </w:p>
        </w:tc>
      </w:tr>
      <w:tr w:rsidR="00AF635B" w14:paraId="7FDD33D7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10EB962" w14:textId="77777777" w:rsidR="00AF635B" w:rsidRPr="004A37CB" w:rsidRDefault="00AF635B" w:rsidP="0D6ED43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EAB885" w14:textId="7421D38D" w:rsidR="00AF635B" w:rsidRPr="001F19AE" w:rsidRDefault="00AF635B" w:rsidP="0D6ED432">
            <w:pPr>
              <w:rPr>
                <w:rFonts w:ascii="Times New Roman" w:hAnsi="Times New Roman"/>
                <w:szCs w:val="24"/>
              </w:rPr>
            </w:pPr>
            <w:r w:rsidRPr="001F19AE">
              <w:rPr>
                <w:rFonts w:ascii="Times New Roman" w:hAnsi="Times New Roman"/>
                <w:szCs w:val="24"/>
              </w:rPr>
              <w:t>Ne mažiau kaip du kartus per metus suorganizuoti mokymosi pasiekimų aptarimai su mokytojais ir sukurtos rekomendacijos jiems gerinti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6A169B6" w14:textId="77777777" w:rsidR="00AF635B" w:rsidRPr="001F19AE" w:rsidRDefault="00AF635B" w:rsidP="00811B34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1F19AE">
              <w:rPr>
                <w:rFonts w:ascii="Times New Roman" w:hAnsi="Times New Roman"/>
                <w:szCs w:val="24"/>
                <w:lang w:eastAsia="en-US"/>
              </w:rPr>
              <w:t>Direktoriaus pavaduotojai ugdymui</w:t>
            </w:r>
          </w:p>
          <w:p w14:paraId="03B5B0F2" w14:textId="77777777" w:rsidR="00AF635B" w:rsidRPr="001F19AE" w:rsidRDefault="00AF635B" w:rsidP="00811B34">
            <w:pPr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51D34F" w14:textId="18CF8100" w:rsidR="00AF635B" w:rsidRPr="001F19AE" w:rsidRDefault="00AF635B" w:rsidP="0D6ED432">
            <w:pPr>
              <w:rPr>
                <w:rFonts w:ascii="Times New Roman" w:hAnsi="Times New Roman"/>
                <w:szCs w:val="24"/>
              </w:rPr>
            </w:pPr>
            <w:r w:rsidRPr="001F19AE">
              <w:rPr>
                <w:rFonts w:ascii="Times New Roman" w:hAnsi="Times New Roman"/>
                <w:szCs w:val="24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A245BA9" w14:textId="77777777" w:rsidR="00AF635B" w:rsidRPr="00811B34" w:rsidRDefault="00AF635B" w:rsidP="0D6ED432">
            <w:pPr>
              <w:rPr>
                <w:rFonts w:ascii="Times New Roman" w:hAnsi="Times New Roman"/>
                <w:color w:val="FF0000"/>
                <w:szCs w:val="24"/>
                <w:lang w:eastAsia="en-US"/>
              </w:rPr>
            </w:pPr>
          </w:p>
        </w:tc>
      </w:tr>
      <w:tr w:rsidR="00AF635B" w14:paraId="083B4E98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A439196" w14:textId="1C624A17" w:rsidR="00AF635B" w:rsidRPr="004A37CB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1.3. Komunikacijos su tėvais, bendruomene formų tobulinimas.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F3A5B02" w14:textId="30ADC680" w:rsidR="00AF635B" w:rsidRPr="004A37CB" w:rsidRDefault="00AF635B" w:rsidP="0084448B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Trišaliai susitikimai individualiai mokymosi pažangai aptarti (mokinys-mokytojas- tėvai) vyksta bent vieną kartą per metus ir juose dalyvauja 85 proc. mokinių tėvų (globėjų, rūpintojų)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E964C8C" w14:textId="243D6EC0" w:rsidR="00AF635B" w:rsidRPr="004A37CB" w:rsidRDefault="00AF635B" w:rsidP="78879F1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Mokytojai, pagalbos mokiniui specialistai, administracija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518AF24" w14:textId="32470847" w:rsidR="00AF635B" w:rsidRPr="004A37CB" w:rsidRDefault="00AF635B" w:rsidP="78879F1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58B9BD6" w14:textId="62D70434" w:rsidR="00AF635B" w:rsidRPr="007A6F4B" w:rsidRDefault="00AF635B" w:rsidP="78879F1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</w:rPr>
              <w:t>Mokymo lėšos</w:t>
            </w:r>
          </w:p>
        </w:tc>
      </w:tr>
      <w:tr w:rsidR="00AF635B" w14:paraId="43DB6D77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481FEF7" w14:textId="3DF98255" w:rsidR="00AF635B" w:rsidRPr="004A37CB" w:rsidRDefault="00AF635B" w:rsidP="0D6ED43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0ABD745" w14:textId="073D89D4" w:rsidR="00AF635B" w:rsidRPr="004A37CB" w:rsidRDefault="00AF635B" w:rsidP="0D6ED432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Ne mažiau kaip 2 k. per metus organizuojami pokalbiai apie vaiko pažangą su ikimokyklinio ir priešmokyklinio ugdymo grupių vaikų tėvais.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62D87A9" w14:textId="617ACB74" w:rsidR="00AF635B" w:rsidRPr="004A37C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Mokytojai, švietimo pagalbos specialistai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7CCBFBD" w14:textId="0A5ADA5C" w:rsidR="00AF635B" w:rsidRPr="004A37C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2525826" w14:textId="77A72877" w:rsidR="00AF635B" w:rsidRPr="007A6F4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7A6F4B">
              <w:rPr>
                <w:rFonts w:ascii="Times New Roman" w:hAnsi="Times New Roman"/>
                <w:szCs w:val="24"/>
              </w:rPr>
              <w:t>Mokymo lėšos</w:t>
            </w:r>
          </w:p>
        </w:tc>
      </w:tr>
      <w:tr w:rsidR="00AF635B" w14:paraId="08CB8711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A9260E8" w14:textId="66E33DA9" w:rsidR="00AF635B" w:rsidRPr="004A37CB" w:rsidRDefault="00AF635B" w:rsidP="78879F12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1.4. STEAM veiklos, organizuotos Alytaus profesinio rengimo centre,</w:t>
            </w:r>
          </w:p>
          <w:p w14:paraId="6C887ECD" w14:textId="0A126953" w:rsidR="00AF635B" w:rsidRPr="004A37CB" w:rsidRDefault="00AF635B" w:rsidP="78879F12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Alytaus kolegijos STEAM centre ar kitose švietimo įstaigose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33E4EFB" w14:textId="340CFA18" w:rsidR="00AF635B" w:rsidRPr="004A37CB" w:rsidRDefault="00AF635B" w:rsidP="61E31475">
            <w:pPr>
              <w:spacing w:line="259" w:lineRule="auto"/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Ne mažiau kaip 20 proc. mokinių per mokslo metus bent kartą dalyvauja Alytaus STEAM atviros prieigos centro ir kt. laboratorijų veiklose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2E1480A" w14:textId="135A2D64" w:rsidR="00AF635B" w:rsidRPr="004A37CB" w:rsidRDefault="00AF635B" w:rsidP="0084448B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Direktoriaus pavaduotojos, mokytojai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AF61562" w14:textId="061348DD" w:rsidR="00AF635B" w:rsidRPr="004A37CB" w:rsidRDefault="00AF635B" w:rsidP="78879F1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A4C6371" w14:textId="7C786B7F" w:rsidR="00AF635B" w:rsidRPr="004A37CB" w:rsidRDefault="00AF635B" w:rsidP="78879F1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Mokymo lėšos</w:t>
            </w:r>
          </w:p>
        </w:tc>
      </w:tr>
      <w:tr w:rsidR="00AF635B" w14:paraId="0079090E" w14:textId="77777777" w:rsidTr="00AF635B">
        <w:trPr>
          <w:trHeight w:val="244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5BA649A" w14:textId="6AE15E18" w:rsidR="00AF635B" w:rsidRPr="004A37CB" w:rsidRDefault="00AF635B" w:rsidP="78879F12">
            <w:pPr>
              <w:spacing w:after="240"/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lastRenderedPageBreak/>
              <w:t xml:space="preserve">1.5.Pradinių klasių mokytojai dalyvauja tarptautiniame Erasmus projekte „STEM integracija siekiant suteikti mokiniams daugiau galimybių“ („STEM </w:t>
            </w:r>
            <w:proofErr w:type="spellStart"/>
            <w:r w:rsidRPr="004A37CB">
              <w:rPr>
                <w:rFonts w:ascii="Times New Roman" w:hAnsi="Times New Roman"/>
                <w:szCs w:val="24"/>
              </w:rPr>
              <w:t>Integration</w:t>
            </w:r>
            <w:proofErr w:type="spellEnd"/>
            <w:r w:rsidRPr="004A37C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A37CB">
              <w:rPr>
                <w:rFonts w:ascii="Times New Roman" w:hAnsi="Times New Roman"/>
                <w:szCs w:val="24"/>
              </w:rPr>
              <w:t>for</w:t>
            </w:r>
            <w:proofErr w:type="spellEnd"/>
            <w:r w:rsidRPr="004A37C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A37CB">
              <w:rPr>
                <w:rFonts w:ascii="Times New Roman" w:hAnsi="Times New Roman"/>
                <w:szCs w:val="24"/>
              </w:rPr>
              <w:t>Student</w:t>
            </w:r>
            <w:proofErr w:type="spellEnd"/>
            <w:r w:rsidRPr="004A37C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A37CB">
              <w:rPr>
                <w:rFonts w:ascii="Times New Roman" w:hAnsi="Times New Roman"/>
                <w:szCs w:val="24"/>
              </w:rPr>
              <w:t>Empowerment</w:t>
            </w:r>
            <w:proofErr w:type="spellEnd"/>
            <w:r w:rsidRPr="004A37CB">
              <w:rPr>
                <w:rFonts w:ascii="Times New Roman" w:hAnsi="Times New Roman"/>
                <w:szCs w:val="24"/>
              </w:rPr>
              <w:t>“)</w:t>
            </w:r>
          </w:p>
          <w:p w14:paraId="739E1A33" w14:textId="6B1248D6" w:rsidR="00AF635B" w:rsidRPr="004A37CB" w:rsidRDefault="00AF635B" w:rsidP="78879F1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66829EE" w14:textId="684403F5" w:rsidR="00AF635B" w:rsidRPr="001F19AE" w:rsidRDefault="00AF635B" w:rsidP="59C97967">
            <w:pPr>
              <w:spacing w:after="240" w:line="259" w:lineRule="auto"/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10 pradinių klasių mokytojų dalyvaus projekte, gilins žinias</w:t>
            </w:r>
            <w:r>
              <w:rPr>
                <w:rFonts w:ascii="Times New Roman" w:hAnsi="Times New Roman"/>
                <w:szCs w:val="24"/>
              </w:rPr>
              <w:t xml:space="preserve"> apie</w:t>
            </w:r>
            <w:r w:rsidRPr="004A37CB">
              <w:rPr>
                <w:rFonts w:ascii="Times New Roman" w:hAnsi="Times New Roman"/>
                <w:szCs w:val="24"/>
              </w:rPr>
              <w:t xml:space="preserve"> STEM</w:t>
            </w:r>
            <w:r>
              <w:rPr>
                <w:rFonts w:ascii="Times New Roman" w:hAnsi="Times New Roman"/>
                <w:szCs w:val="24"/>
              </w:rPr>
              <w:t xml:space="preserve"> integraciją</w:t>
            </w:r>
            <w:r w:rsidRPr="004A37CB">
              <w:rPr>
                <w:rFonts w:ascii="Times New Roman" w:hAnsi="Times New Roman"/>
                <w:szCs w:val="24"/>
              </w:rPr>
              <w:t>, įgytas žinias ir patirtį perteiks kolegoms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  <w:r w:rsidRPr="001F19AE">
              <w:rPr>
                <w:rFonts w:ascii="Times New Roman" w:hAnsi="Times New Roman"/>
                <w:szCs w:val="24"/>
              </w:rPr>
              <w:t>sukurs ne mažiau kaip 12 pamokų planų</w:t>
            </w:r>
          </w:p>
          <w:p w14:paraId="523055CD" w14:textId="3C827E61" w:rsidR="00AF635B" w:rsidRPr="004A37CB" w:rsidRDefault="00AF635B" w:rsidP="78879F12">
            <w:pPr>
              <w:spacing w:line="259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48B52CA" w14:textId="0F67FEFF" w:rsidR="00AF635B" w:rsidRPr="004A37CB" w:rsidRDefault="00AF635B" w:rsidP="001D5388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Projekto koordinatorė, direktorius, pavaduotoja ugdymui, mokytojos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7701E30" w14:textId="63DF4C4B" w:rsidR="00AF635B" w:rsidRPr="004A37CB" w:rsidRDefault="00AF635B" w:rsidP="78879F1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78A283" w14:textId="08567A0D" w:rsidR="00AF635B" w:rsidRPr="004A37CB" w:rsidRDefault="00AF635B" w:rsidP="78879F1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Projekto lėšos</w:t>
            </w:r>
          </w:p>
        </w:tc>
      </w:tr>
      <w:tr w:rsidR="00AF635B" w:rsidRPr="00DB63FF" w14:paraId="1759FE75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24C6BB8" w14:textId="64F2F567" w:rsidR="00AF635B" w:rsidRPr="004A37CB" w:rsidRDefault="00AF635B" w:rsidP="00DA2458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 xml:space="preserve">1.6. Įgyvendinama tvarumo idėja vykdant  gamtosauginės mokyklos programą 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6788869" w14:textId="5231058F" w:rsidR="00AF635B" w:rsidRPr="004A37CB" w:rsidRDefault="00AF635B" w:rsidP="16E5A9F2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 xml:space="preserve">Mokykla įvertinta kaip Gamtosauginė mokykla, priklauso pasauliniam </w:t>
            </w:r>
            <w:proofErr w:type="spellStart"/>
            <w:r w:rsidRPr="004A37CB">
              <w:rPr>
                <w:rFonts w:ascii="Times New Roman" w:hAnsi="Times New Roman"/>
                <w:szCs w:val="24"/>
              </w:rPr>
              <w:t>Eco</w:t>
            </w:r>
            <w:proofErr w:type="spellEnd"/>
            <w:r w:rsidRPr="004A37CB">
              <w:rPr>
                <w:rFonts w:ascii="Times New Roman" w:hAnsi="Times New Roman"/>
                <w:szCs w:val="24"/>
              </w:rPr>
              <w:t xml:space="preserve"> mokyklų tinklui.</w:t>
            </w:r>
          </w:p>
          <w:p w14:paraId="09161DFB" w14:textId="77777777" w:rsidR="00AF635B" w:rsidRPr="004A37CB" w:rsidRDefault="00AF635B" w:rsidP="16E5A9F2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4AFC1571" w14:textId="77777777" w:rsidR="00AF635B" w:rsidRPr="004A37CB" w:rsidRDefault="00AF635B" w:rsidP="16E5A9F2">
            <w:pPr>
              <w:rPr>
                <w:rFonts w:ascii="Times New Roman" w:hAnsi="Times New Roman"/>
                <w:szCs w:val="24"/>
              </w:rPr>
            </w:pPr>
          </w:p>
          <w:p w14:paraId="35156A51" w14:textId="77777777" w:rsidR="00AF635B" w:rsidRPr="004A37CB" w:rsidRDefault="00AF635B" w:rsidP="001D5388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 xml:space="preserve">Per metus mokykloje įvykdyta ne mažiau kaip 5 gamtosauginiai projektai. </w:t>
            </w:r>
          </w:p>
          <w:p w14:paraId="56D8E866" w14:textId="4DE86731" w:rsidR="00AF635B" w:rsidRPr="004A37CB" w:rsidRDefault="00AF635B" w:rsidP="001D5388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A586F17" w14:textId="77777777" w:rsidR="00AF635B" w:rsidRPr="004A37CB" w:rsidRDefault="00AF635B" w:rsidP="00AA0FC4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bCs/>
                <w:szCs w:val="24"/>
                <w:lang w:eastAsia="en-US"/>
              </w:rPr>
              <w:t>Administracija, neformaliojo ugdymo būrelių vadovai</w:t>
            </w:r>
          </w:p>
          <w:p w14:paraId="3070133E" w14:textId="2B9E2100" w:rsidR="00AF635B" w:rsidRPr="004A37CB" w:rsidRDefault="00AF635B" w:rsidP="001D5388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Gamtosauginis komitetas (pagal gamtosauginių mokyklų programą)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C64A9D3" w14:textId="2AECE075" w:rsidR="00AF635B" w:rsidRPr="004A37CB" w:rsidRDefault="00AF635B" w:rsidP="008E7548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2025 m.</w:t>
            </w:r>
          </w:p>
          <w:p w14:paraId="00F67AB2" w14:textId="3F184D41" w:rsidR="00AF635B" w:rsidRPr="004A37CB" w:rsidRDefault="00AF635B" w:rsidP="16E5A9F2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25897A6" w14:textId="77777777" w:rsidR="00AF635B" w:rsidRPr="004A37CB" w:rsidRDefault="00AF635B" w:rsidP="16E5A9F2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79FEE5D1" w14:textId="0C05E369" w:rsidR="00AF635B" w:rsidRPr="004A37CB" w:rsidRDefault="00AF635B" w:rsidP="16E5A9F2">
            <w:pPr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0A46514" w14:textId="71B3B47C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Mokymo lėšos</w:t>
            </w:r>
          </w:p>
          <w:p w14:paraId="1DC6A767" w14:textId="77777777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6910ECE9" w14:textId="77777777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495DA652" w14:textId="77777777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8C28569" w14:textId="77777777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4984DD05" w14:textId="77777777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091FD46C" w14:textId="77777777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524F147" w14:textId="77777777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1548F38F" w14:textId="77777777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AB4625B" w14:textId="77777777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652E19BE" w14:textId="77777777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349E8250" w14:textId="77777777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3FFA0D4E" w14:textId="77777777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76DD45CB" w14:textId="77777777" w:rsidR="00AF635B" w:rsidRPr="004A37CB" w:rsidRDefault="00AF635B" w:rsidP="00F104C0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1CB827F" w14:textId="77777777" w:rsidR="00AF635B" w:rsidRPr="004A37CB" w:rsidRDefault="00AF635B" w:rsidP="005B0B0D">
            <w:pPr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AF635B" w:rsidRPr="00DB63FF" w14:paraId="0425BD9D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2838A72" w14:textId="611AD48C" w:rsidR="00AF635B" w:rsidRPr="004A37CB" w:rsidRDefault="00AF635B" w:rsidP="00091CCB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1.7. Šiuolaikiška ir patogi mokymosi aplinka.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A84B60B" w14:textId="5470EFFF" w:rsidR="00AF635B" w:rsidRPr="004A37CB" w:rsidRDefault="00AF635B" w:rsidP="00091CCB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100 procentų mokytojų darbo vietų  aprūpintos IKT, šiuolaikinėmis mokymo priemonėmis ir organizacine technika.</w:t>
            </w:r>
          </w:p>
          <w:p w14:paraId="3A358AF0" w14:textId="121C4DE4" w:rsidR="00AF635B" w:rsidRPr="004A37CB" w:rsidRDefault="00AF635B" w:rsidP="00091CCB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80 procentų įvykdomas aprūpinimas  naujais vadovėliais.</w:t>
            </w:r>
          </w:p>
          <w:p w14:paraId="4428A915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</w:rPr>
            </w:pPr>
          </w:p>
          <w:p w14:paraId="6A55DE2C" w14:textId="48117715" w:rsidR="00AF635B" w:rsidRPr="004A37CB" w:rsidRDefault="00AF635B" w:rsidP="00091CCB">
            <w:pPr>
              <w:rPr>
                <w:rFonts w:ascii="Times New Roman" w:hAnsi="Times New Roman"/>
                <w:szCs w:val="24"/>
              </w:rPr>
            </w:pPr>
          </w:p>
          <w:p w14:paraId="6F223CDD" w14:textId="3E0719C3" w:rsidR="00AF635B" w:rsidRPr="004A37CB" w:rsidRDefault="00AF635B" w:rsidP="0D6ED432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lastRenderedPageBreak/>
              <w:t xml:space="preserve">Įrengta STEAM nauja edukacinė erdvė. Atnaujintas 1 mokomasis kabinetas. </w:t>
            </w:r>
          </w:p>
          <w:p w14:paraId="51E8BB6A" w14:textId="46FA2016" w:rsidR="00AF635B" w:rsidRPr="004A37CB" w:rsidRDefault="00AF635B" w:rsidP="0D6ED432">
            <w:pPr>
              <w:rPr>
                <w:rFonts w:ascii="Times New Roman" w:hAnsi="Times New Roman"/>
                <w:szCs w:val="24"/>
              </w:rPr>
            </w:pPr>
          </w:p>
          <w:p w14:paraId="1DC8978F" w14:textId="27153928" w:rsidR="00AF635B" w:rsidRPr="004A37CB" w:rsidRDefault="00AF635B" w:rsidP="0D6ED432">
            <w:pPr>
              <w:rPr>
                <w:rFonts w:ascii="Times New Roman" w:hAnsi="Times New Roman"/>
                <w:szCs w:val="24"/>
              </w:rPr>
            </w:pPr>
          </w:p>
          <w:p w14:paraId="04352DD9" w14:textId="3F224D9D" w:rsidR="00AF635B" w:rsidRPr="004A37CB" w:rsidRDefault="00AF635B" w:rsidP="005A1019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Ugdymo(</w:t>
            </w:r>
            <w:proofErr w:type="spellStart"/>
            <w:r w:rsidRPr="004A37CB">
              <w:rPr>
                <w:rFonts w:ascii="Times New Roman" w:hAnsi="Times New Roman"/>
                <w:szCs w:val="24"/>
              </w:rPr>
              <w:t>si</w:t>
            </w:r>
            <w:proofErr w:type="spellEnd"/>
            <w:r w:rsidRPr="004A37CB">
              <w:rPr>
                <w:rFonts w:ascii="Times New Roman" w:hAnsi="Times New Roman"/>
                <w:szCs w:val="24"/>
              </w:rPr>
              <w:t>) ir mokymo(</w:t>
            </w:r>
            <w:proofErr w:type="spellStart"/>
            <w:r w:rsidRPr="004A37CB">
              <w:rPr>
                <w:rFonts w:ascii="Times New Roman" w:hAnsi="Times New Roman"/>
                <w:szCs w:val="24"/>
              </w:rPr>
              <w:t>si</w:t>
            </w:r>
            <w:proofErr w:type="spellEnd"/>
            <w:r w:rsidRPr="004A37CB">
              <w:rPr>
                <w:rFonts w:ascii="Times New Roman" w:hAnsi="Times New Roman"/>
                <w:szCs w:val="24"/>
              </w:rPr>
              <w:t>) priemonės įsigyjamos vadovaujantis atnaujintu Ikimokyklinio, priešmokyklinio ir bendrojo ugdymo programas įgyvendinančių mokyklų švietimo aprūpinimo standartu.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6FC1B1B" w14:textId="4315CB5D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lastRenderedPageBreak/>
              <w:t>Administracija, dalykų mokytojai, direktoriaus pavaduotoja ūkiui, direktoriaus pavaduotoja ugdymui</w:t>
            </w:r>
          </w:p>
          <w:p w14:paraId="30A89913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4F054591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184AB973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05B9283A" w14:textId="5857E5D0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lastRenderedPageBreak/>
              <w:t>Administracija, Mokyklos taryba</w:t>
            </w:r>
          </w:p>
          <w:p w14:paraId="2B48FC6F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A08ED1E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4520F0E8" w14:textId="674F5070" w:rsidR="00AF635B" w:rsidRPr="004A37CB" w:rsidRDefault="00AF635B" w:rsidP="0D6ED432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t>Administracija, Mokyklos taryba</w:t>
            </w:r>
          </w:p>
          <w:p w14:paraId="42BC1B39" w14:textId="3B6FE134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D8B23A6" w14:textId="48E774A2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  <w:lang w:eastAsia="en-US"/>
              </w:rPr>
              <w:lastRenderedPageBreak/>
              <w:t>2025 m.</w:t>
            </w:r>
          </w:p>
          <w:p w14:paraId="6AD9FA5B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3BB9B632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3F198845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40F62508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5830161F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32FCEC55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13F6EC22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541DAC3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6B0F5EC8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60A3F730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2C2FBD6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6BA0EF4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1479E71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0A6BF037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7BFF3C37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8B71321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2A68489E" w14:textId="31E8C7A4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DB69FFC" w14:textId="34562548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Savivaldybės ir 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62249326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302E0022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6FC7DE55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61A955BE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384B4565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3AB218B2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5D6A38CF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4F12365D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08BC6D79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3FC06CB6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54174CF8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1CF0B18B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58D7E71A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6DC9C6D4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70DDB2EA" w14:textId="77777777" w:rsidR="00AF635B" w:rsidRPr="004A37CB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  <w:tr w:rsidR="00AF635B" w:rsidRPr="00DB63FF" w14:paraId="1F8A90F4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B11E3C" w14:textId="42C337CA" w:rsidR="00AF635B" w:rsidRPr="00DB63FF" w:rsidRDefault="00AF635B" w:rsidP="00091CC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lastRenderedPageBreak/>
              <w:t>1.8</w:t>
            </w:r>
            <w:r w:rsidRPr="00DB63FF">
              <w:rPr>
                <w:rFonts w:ascii="Times New Roman" w:hAnsi="Times New Roman"/>
              </w:rPr>
              <w:t>. Gerai ir labai gerai besimokančių mokinių skatinimas.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D52CFCF" w14:textId="11567E47" w:rsidR="00AF635B" w:rsidRPr="00DB63FF" w:rsidRDefault="00AF635B" w:rsidP="00091CC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Apdovanojami 100 proc. aukštesniuoju lygiu besimokančių mokiniai.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CFB12CA" w14:textId="47EA2EE3" w:rsidR="00AF635B" w:rsidRPr="00DB63FF" w:rsidRDefault="00AF635B" w:rsidP="001F19AE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szCs w:val="24"/>
                <w:lang w:eastAsia="en-US"/>
              </w:rPr>
              <w:t xml:space="preserve">Administracija, Mokyklos taryba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7DAF01" w14:textId="6590C1D3" w:rsidR="00AF635B" w:rsidRPr="00DB63FF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2025</w:t>
            </w:r>
            <w:r w:rsidRPr="00DB63FF">
              <w:rPr>
                <w:rFonts w:ascii="Times New Roman" w:hAnsi="Times New Roman"/>
                <w:lang w:eastAsia="en-US"/>
              </w:rPr>
              <w:t xml:space="preserve"> m. </w:t>
            </w:r>
          </w:p>
          <w:p w14:paraId="4A4C2D23" w14:textId="77777777" w:rsidR="00AF635B" w:rsidRDefault="00AF635B" w:rsidP="00091CCB">
            <w:pPr>
              <w:rPr>
                <w:rFonts w:ascii="Times New Roman" w:hAnsi="Times New Roman"/>
                <w:lang w:eastAsia="en-US"/>
              </w:rPr>
            </w:pPr>
          </w:p>
          <w:p w14:paraId="49274569" w14:textId="77777777" w:rsidR="00AF635B" w:rsidRDefault="00AF635B" w:rsidP="00091CCB">
            <w:pPr>
              <w:rPr>
                <w:rFonts w:ascii="Times New Roman" w:hAnsi="Times New Roman"/>
                <w:lang w:eastAsia="en-US"/>
              </w:rPr>
            </w:pPr>
          </w:p>
          <w:p w14:paraId="118E408D" w14:textId="77777777" w:rsidR="00AF635B" w:rsidRPr="00DB63FF" w:rsidRDefault="00AF635B" w:rsidP="00091CCB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194F1FDE" w14:textId="77777777" w:rsidR="00AF635B" w:rsidRPr="00DB63FF" w:rsidRDefault="00AF635B" w:rsidP="00091CCB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96FC2A3" w14:textId="6E259F06" w:rsidR="00AF635B" w:rsidRPr="00DB63FF" w:rsidRDefault="00AF635B" w:rsidP="001F19AE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 xml:space="preserve">Mokymo </w:t>
            </w:r>
            <w:r>
              <w:rPr>
                <w:rFonts w:ascii="Times New Roman" w:hAnsi="Times New Roman"/>
                <w:szCs w:val="24"/>
              </w:rPr>
              <w:t xml:space="preserve">ir savivaldybės </w:t>
            </w:r>
            <w:r w:rsidRPr="004A37CB">
              <w:rPr>
                <w:rFonts w:ascii="Times New Roman" w:hAnsi="Times New Roman"/>
                <w:szCs w:val="24"/>
              </w:rPr>
              <w:t>lėšos</w:t>
            </w:r>
          </w:p>
        </w:tc>
      </w:tr>
      <w:tr w:rsidR="00AF635B" w:rsidRPr="00DB63FF" w14:paraId="601AF43F" w14:textId="77777777" w:rsidTr="00AF635B">
        <w:trPr>
          <w:trHeight w:val="300"/>
        </w:trPr>
        <w:tc>
          <w:tcPr>
            <w:tcW w:w="139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DFBCE02" w14:textId="7320C7D6" w:rsidR="00AF635B" w:rsidRPr="00DB63FF" w:rsidRDefault="00AF635B" w:rsidP="009C200D">
            <w:pPr>
              <w:pStyle w:val="Pavadinimas"/>
              <w:spacing w:after="240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DB63FF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2 </w:t>
            </w:r>
            <w:r>
              <w:rPr>
                <w:rFonts w:ascii="Times New Roman" w:hAnsi="Times New Roman"/>
                <w:sz w:val="24"/>
                <w:szCs w:val="24"/>
                <w:lang w:val="lt-LT" w:eastAsia="lt-LT"/>
              </w:rPr>
              <w:t>UŽDAVINYS</w:t>
            </w:r>
            <w:r w:rsidRPr="00DB63FF">
              <w:rPr>
                <w:rFonts w:ascii="Times New Roman" w:hAnsi="Times New Roman"/>
                <w:sz w:val="24"/>
                <w:szCs w:val="24"/>
                <w:lang w:val="lt-LT" w:eastAsia="lt-LT"/>
              </w:rPr>
              <w:t>. Didinti švietimo įtrauktį ir prieinamumą, užtikrinti saugią aplinką kiekvienam asmeniui</w:t>
            </w:r>
          </w:p>
        </w:tc>
      </w:tr>
      <w:tr w:rsidR="00AF635B" w:rsidRPr="00DB63FF" w14:paraId="3D19A08B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51906B5" w14:textId="314047BC" w:rsidR="00AF635B" w:rsidRPr="00DB63FF" w:rsidRDefault="00AF635B" w:rsidP="009C200D">
            <w:pPr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szCs w:val="24"/>
              </w:rPr>
              <w:t>2.1. Savalaikės ir kokybiškos švietimo pagalbos teikimas.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28CAC3" w14:textId="321E452C" w:rsidR="00AF635B" w:rsidRPr="007A6F4B" w:rsidRDefault="00AF635B" w:rsidP="009C200D">
            <w:pPr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Ne mažiau kaip 96 procentams mokinių, turinčių SUP, teikiama švietimo pagalba. Ne mažiau kaip 95 procentams mokinių teikiama reikalinga mokytojo padėjėjo pagalba (priklausomai nuo Alytaus miesto savivaldybės tarybos skiriamų etatų).</w:t>
            </w:r>
          </w:p>
          <w:p w14:paraId="22E24D48" w14:textId="327D518A" w:rsidR="00AF635B" w:rsidRPr="007A6F4B" w:rsidRDefault="00AF635B" w:rsidP="009C200D">
            <w:pPr>
              <w:jc w:val="both"/>
              <w:rPr>
                <w:rFonts w:ascii="Times New Roman" w:hAnsi="Times New Roman"/>
                <w:bCs/>
                <w:szCs w:val="24"/>
              </w:rPr>
            </w:pPr>
          </w:p>
          <w:p w14:paraId="5EBB8F35" w14:textId="19EB86ED" w:rsidR="00AF635B" w:rsidRPr="007A6F4B" w:rsidRDefault="00AF635B" w:rsidP="00D42AE7">
            <w:pPr>
              <w:jc w:val="both"/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100 procentų SUP mokinių sudaromi individualūs pagalbos vaikui planai, pritaikomos ir individualizuojamos</w:t>
            </w:r>
            <w:r>
              <w:rPr>
                <w:rFonts w:ascii="Times New Roman" w:hAnsi="Times New Roman"/>
              </w:rPr>
              <w:t xml:space="preserve"> </w:t>
            </w:r>
            <w:r w:rsidRPr="007A6F4B">
              <w:rPr>
                <w:rFonts w:ascii="Times New Roman" w:hAnsi="Times New Roman"/>
              </w:rPr>
              <w:t xml:space="preserve">ikimokyklinio, priešmokyklinio, pradinio ir pagrindinio ugdymo </w:t>
            </w:r>
            <w:r>
              <w:rPr>
                <w:rFonts w:ascii="Times New Roman" w:hAnsi="Times New Roman"/>
              </w:rPr>
              <w:t>programos</w:t>
            </w:r>
          </w:p>
          <w:p w14:paraId="089009C7" w14:textId="788FD44A" w:rsidR="00AF635B" w:rsidRPr="007A6F4B" w:rsidRDefault="00AF635B" w:rsidP="0D6ED432">
            <w:pPr>
              <w:jc w:val="both"/>
              <w:rPr>
                <w:rFonts w:ascii="Times New Roman" w:hAnsi="Times New Roman"/>
              </w:rPr>
            </w:pPr>
          </w:p>
          <w:p w14:paraId="008D42D8" w14:textId="77777777" w:rsidR="00AF635B" w:rsidRPr="007A6F4B" w:rsidRDefault="00AF635B" w:rsidP="009C200D">
            <w:pPr>
              <w:pStyle w:val="Pavadinimas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DD1DF46" w14:textId="51CA3053" w:rsidR="00AF635B" w:rsidRPr="007A6F4B" w:rsidRDefault="00AF635B" w:rsidP="009C200D">
            <w:pPr>
              <w:pStyle w:val="Pavadinimas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</w:pPr>
            <w:r w:rsidRPr="007A6F4B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>Ne mažiau nei 95</w:t>
            </w:r>
            <w:r w:rsidRPr="007A6F4B">
              <w:rPr>
                <w:rFonts w:ascii="Times New Roman" w:hAnsi="Times New Roman"/>
                <w:b w:val="0"/>
                <w:sz w:val="24"/>
                <w:szCs w:val="24"/>
              </w:rPr>
              <w:t xml:space="preserve"> procentų mokytojų bendradarbiauja su pagalbos mokiniui specialistais. </w:t>
            </w:r>
          </w:p>
          <w:p w14:paraId="6442E165" w14:textId="5C79F1B8" w:rsidR="00AF635B" w:rsidRPr="007A6F4B" w:rsidRDefault="00AF635B" w:rsidP="009C200D">
            <w:pPr>
              <w:pStyle w:val="Pavadinimas"/>
              <w:spacing w:before="0" w:after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14:paraId="376F47FD" w14:textId="3FD4B54E" w:rsidR="00AF635B" w:rsidRPr="007A6F4B" w:rsidRDefault="00AF635B" w:rsidP="009C200D">
            <w:pPr>
              <w:pStyle w:val="Pavadinimas"/>
              <w:spacing w:before="0" w:after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A6F4B">
              <w:rPr>
                <w:rFonts w:ascii="Times New Roman" w:hAnsi="Times New Roman"/>
                <w:b w:val="0"/>
                <w:sz w:val="24"/>
                <w:szCs w:val="24"/>
              </w:rPr>
              <w:t>Ne mažiau kaip 80 procentų SUP mokinių dalyvauja neformaliojo švietimo veiklose.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3297A4B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lastRenderedPageBreak/>
              <w:t>Administracija,</w:t>
            </w:r>
          </w:p>
          <w:p w14:paraId="68027578" w14:textId="7F5750EE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>Specialistai, VGK, Metodinė taryba, mokytojo padėjėjai</w:t>
            </w:r>
          </w:p>
          <w:p w14:paraId="41617DFF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42B6DB6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211CC34C" w14:textId="77777777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20493371" w14:textId="77777777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6B3BF64B" w14:textId="7BB9C1B5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>Mokytojai, švietimo pagalbos specialistai</w:t>
            </w:r>
          </w:p>
          <w:p w14:paraId="39C5BE9F" w14:textId="2BB7DF29" w:rsidR="00AF635B" w:rsidRDefault="00AF635B" w:rsidP="0D6ED432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>VGK</w:t>
            </w:r>
          </w:p>
          <w:p w14:paraId="469F7684" w14:textId="27348443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3A50AC5C" w14:textId="3983D355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677D0ED4" w14:textId="77777777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6643D5AA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401B673" w14:textId="2A4C41AA" w:rsidR="00AF635B" w:rsidRPr="00DB63FF" w:rsidRDefault="00AF635B" w:rsidP="0D6ED432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>Pagalbos specialistai</w:t>
            </w:r>
          </w:p>
          <w:p w14:paraId="10EE4EAA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12756DE4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22D214D" w14:textId="6E055B1C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Klasių</w:t>
            </w:r>
            <w:r w:rsidRPr="0D6ED432">
              <w:rPr>
                <w:rFonts w:ascii="Times New Roman" w:hAnsi="Times New Roman"/>
                <w:lang w:eastAsia="en-US"/>
              </w:rPr>
              <w:t xml:space="preserve"> auklėtojai, mokytojai</w:t>
            </w:r>
          </w:p>
          <w:p w14:paraId="43AEBB26" w14:textId="2ACD9A8A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14E7C5F" w14:textId="6A5A437C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lastRenderedPageBreak/>
              <w:t xml:space="preserve">2025 m. </w:t>
            </w:r>
          </w:p>
          <w:p w14:paraId="5B05FAA3" w14:textId="77777777" w:rsidR="00AF635B" w:rsidRPr="00DB63FF" w:rsidRDefault="00AF635B" w:rsidP="009C200D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0F6D2CEA" w14:textId="77777777" w:rsidR="00AF635B" w:rsidRPr="00DB63FF" w:rsidRDefault="00AF635B" w:rsidP="009C200D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6A60BD7C" w14:textId="77777777" w:rsidR="00AF635B" w:rsidRPr="00DB63FF" w:rsidRDefault="00AF635B" w:rsidP="009C200D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1C522BE5" w14:textId="77777777" w:rsidR="00AF635B" w:rsidRPr="00DB63FF" w:rsidRDefault="00AF635B" w:rsidP="009C200D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176AAE9C" w14:textId="77777777" w:rsidR="00AF635B" w:rsidRPr="00DB63FF" w:rsidRDefault="00AF635B" w:rsidP="009C200D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72B955E9" w14:textId="77777777" w:rsidR="00AF635B" w:rsidRPr="00DB63FF" w:rsidRDefault="00AF635B" w:rsidP="009C200D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4B21B12C" w14:textId="688FBEAB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>2025 m.</w:t>
            </w:r>
          </w:p>
          <w:p w14:paraId="5303C2E7" w14:textId="3633815B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1E5D0626" w14:textId="6FF76EEC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79093145" w14:textId="77DAA7BB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631109E9" w14:textId="431F2AF2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7475281A" w14:textId="77777777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4F01C7B6" w14:textId="77777777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4D56042C" w14:textId="08613363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>2025 m.</w:t>
            </w:r>
          </w:p>
          <w:p w14:paraId="0C346229" w14:textId="77777777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1D13F176" w14:textId="77777777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6696C39E" w14:textId="679DF5AC" w:rsidR="00AF635B" w:rsidRPr="00DB63FF" w:rsidRDefault="00AF635B" w:rsidP="004A37CB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 xml:space="preserve">2025 m.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E57CF74" w14:textId="78C3F4F5" w:rsidR="00AF635B" w:rsidRPr="004A37CB" w:rsidRDefault="00AF635B" w:rsidP="004A37CB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Savivaldybės ir 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6042FFD4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C54AF80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63B702FD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0BC201E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64EC2193" w14:textId="77777777" w:rsidR="00AF635B" w:rsidRPr="004A37CB" w:rsidRDefault="00AF635B" w:rsidP="005746A5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Mokymo lėšos</w:t>
            </w:r>
          </w:p>
          <w:p w14:paraId="51D0F817" w14:textId="77777777" w:rsidR="00AF635B" w:rsidRPr="004A37CB" w:rsidRDefault="00AF635B" w:rsidP="005746A5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0B5B7639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0E6E8A49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1874BEB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10E0C29B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698692AE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11B8E317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433B3847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B961647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3E9905A" w14:textId="512D0A70" w:rsidR="00AF635B" w:rsidRPr="004A37CB" w:rsidRDefault="00AF635B" w:rsidP="005746A5">
            <w:pPr>
              <w:rPr>
                <w:rFonts w:ascii="Times New Roman" w:hAnsi="Times New Roman"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Mokymo lėšos</w:t>
            </w:r>
          </w:p>
          <w:p w14:paraId="40DB6E0C" w14:textId="085337F3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</w:tc>
      </w:tr>
      <w:tr w:rsidR="00AF635B" w:rsidRPr="00DB63FF" w14:paraId="795EE6F3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30DAB3" w14:textId="77777777" w:rsidR="00AF635B" w:rsidRPr="00DB63FF" w:rsidRDefault="00AF635B" w:rsidP="00DB63FF">
            <w:pPr>
              <w:rPr>
                <w:rFonts w:ascii="Times New Roman" w:hAnsi="Times New Roman"/>
                <w:bCs/>
                <w:szCs w:val="24"/>
              </w:rPr>
            </w:pPr>
            <w:r w:rsidRPr="00DB63FF">
              <w:rPr>
                <w:rFonts w:ascii="Times New Roman" w:hAnsi="Times New Roman"/>
                <w:szCs w:val="24"/>
              </w:rPr>
              <w:lastRenderedPageBreak/>
              <w:t>2.2. Mokinių socialinio saugumo užtikrinimas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DA4ADE1" w14:textId="786D2901" w:rsidR="00AF635B" w:rsidRPr="007A6F4B" w:rsidRDefault="00AF635B" w:rsidP="00DB63FF">
            <w:pPr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100 procentų socialiai remtinų šeimų vaikų  gauna nemokamą  maitinimą.</w:t>
            </w:r>
          </w:p>
          <w:p w14:paraId="471896CE" w14:textId="56A82CEE" w:rsidR="00AF635B" w:rsidRPr="007A6F4B" w:rsidRDefault="00AF635B" w:rsidP="009C200D">
            <w:pPr>
              <w:jc w:val="both"/>
              <w:rPr>
                <w:rFonts w:ascii="Times New Roman" w:hAnsi="Times New Roman"/>
              </w:rPr>
            </w:pPr>
          </w:p>
          <w:p w14:paraId="6D6FFD81" w14:textId="77777777" w:rsidR="00AF635B" w:rsidRPr="007A6F4B" w:rsidRDefault="00AF635B" w:rsidP="00DB63FF">
            <w:pPr>
              <w:rPr>
                <w:rFonts w:ascii="Times New Roman" w:hAnsi="Times New Roman"/>
              </w:rPr>
            </w:pPr>
          </w:p>
          <w:p w14:paraId="15B624E9" w14:textId="4E62433D" w:rsidR="00AF635B" w:rsidRPr="007A6F4B" w:rsidRDefault="00AF635B" w:rsidP="0D6ED432">
            <w:pPr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100 procentų patenkinamas prašymų kompensuoti važiavimo į/iš mokyklos išlaidas mokiniams, mokestį už teikiamas paslaugas pailgintos dienos grupėje, vaikų išlaikymą ikimokyklinio ir priešmokyklinio ugdymo grupėse.</w:t>
            </w:r>
          </w:p>
          <w:p w14:paraId="1E2F899F" w14:textId="77777777" w:rsidR="00AF635B" w:rsidRPr="007A6F4B" w:rsidRDefault="00AF635B" w:rsidP="00DB63FF">
            <w:pPr>
              <w:rPr>
                <w:rFonts w:ascii="Times New Roman" w:hAnsi="Times New Roman"/>
              </w:rPr>
            </w:pPr>
          </w:p>
          <w:p w14:paraId="07B2CBAD" w14:textId="08A1CE22" w:rsidR="00AF635B" w:rsidRPr="007A6F4B" w:rsidRDefault="00AF635B" w:rsidP="009C200D">
            <w:pPr>
              <w:jc w:val="both"/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Ne mažiau nei 90 procentų SUP ir kitiems mokiniams  pagal poreikį teikiamos socialinio pedagogo, psichologo konsultacijos.</w:t>
            </w:r>
          </w:p>
          <w:p w14:paraId="7C142938" w14:textId="54C926FD" w:rsidR="00AF635B" w:rsidRPr="007A6F4B" w:rsidRDefault="00AF635B" w:rsidP="009C200D">
            <w:pPr>
              <w:jc w:val="both"/>
              <w:rPr>
                <w:rFonts w:ascii="Times New Roman" w:hAnsi="Times New Roman"/>
              </w:rPr>
            </w:pPr>
          </w:p>
          <w:p w14:paraId="713C54D5" w14:textId="6D2C0F8D" w:rsidR="00AF635B" w:rsidRPr="007A6F4B" w:rsidRDefault="00AF635B" w:rsidP="0D6ED43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28F56EE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>Pagalbos mokiniui specialistai</w:t>
            </w:r>
          </w:p>
          <w:p w14:paraId="4006C380" w14:textId="77777777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28D3A49B" w14:textId="4B4B3B39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756F9294" w14:textId="71515D4A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974D632" w14:textId="38B9B545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476BF8E0" w14:textId="45E215CE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0D6B4A9E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4573259" w14:textId="77777777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300D19B5" w14:textId="04B13BBF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30336077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626EEA69" w14:textId="3B9D1933" w:rsidR="00AF635B" w:rsidRDefault="00AF635B" w:rsidP="0D6ED432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>Psichologė</w:t>
            </w:r>
            <w:r>
              <w:rPr>
                <w:rFonts w:ascii="Times New Roman" w:hAnsi="Times New Roman"/>
                <w:lang w:eastAsia="en-US"/>
              </w:rPr>
              <w:t>,</w:t>
            </w:r>
          </w:p>
          <w:p w14:paraId="708642E8" w14:textId="07909EAA" w:rsidR="00AF635B" w:rsidRDefault="00AF635B" w:rsidP="0D6ED432">
            <w:pPr>
              <w:spacing w:line="259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s</w:t>
            </w:r>
            <w:r w:rsidRPr="0D6ED432">
              <w:rPr>
                <w:rFonts w:ascii="Times New Roman" w:hAnsi="Times New Roman"/>
                <w:lang w:eastAsia="en-US"/>
              </w:rPr>
              <w:t>ocialinė pedagogė</w:t>
            </w:r>
          </w:p>
          <w:p w14:paraId="6A1EE48E" w14:textId="3451BCE5" w:rsidR="00AF635B" w:rsidRPr="00DB63FF" w:rsidRDefault="00AF635B" w:rsidP="0D6ED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E33011D" w14:textId="409199A6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 xml:space="preserve">2025 m. </w:t>
            </w:r>
          </w:p>
          <w:p w14:paraId="45BE9418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3B443F66" w14:textId="77777777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0C701FB6" w14:textId="26A29D3E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44410E5C" w14:textId="3AB42588" w:rsidR="00AF635B" w:rsidRPr="00DB63FF" w:rsidRDefault="00AF635B" w:rsidP="0D6ED432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 xml:space="preserve">2025 m. </w:t>
            </w:r>
          </w:p>
          <w:p w14:paraId="0ED0C541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A2BFC51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047BA7FD" w14:textId="77777777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1724B20F" w14:textId="105D9FEF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081677ED" w14:textId="77777777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7806F23D" w14:textId="500B7A95" w:rsidR="00AF635B" w:rsidRPr="00DB63FF" w:rsidRDefault="00AF635B" w:rsidP="0D6ED432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 xml:space="preserve">2025 m. </w:t>
            </w:r>
          </w:p>
          <w:p w14:paraId="3F2F23C1" w14:textId="77777777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16E8526E" w14:textId="1036BD33" w:rsidR="00AF635B" w:rsidRPr="00DB63FF" w:rsidRDefault="00AF635B" w:rsidP="0D6ED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EFA1BD" w14:textId="4D9878D3" w:rsidR="00AF635B" w:rsidRPr="004A37CB" w:rsidRDefault="00AF635B" w:rsidP="00217892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>Savivaldybės ir 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2A68B9BF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66ADF14" w14:textId="77777777" w:rsidR="00AF635B" w:rsidRPr="004A37CB" w:rsidRDefault="00AF635B" w:rsidP="00217892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>Savivaldybės ir 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69AEFE4E" w14:textId="2C754870" w:rsidR="00AF635B" w:rsidRPr="00DB63FF" w:rsidRDefault="00AF635B" w:rsidP="00217892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</w:tc>
      </w:tr>
      <w:tr w:rsidR="00AF635B" w:rsidRPr="00DB63FF" w14:paraId="495CD678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8CEF8B4" w14:textId="5B0791D1" w:rsidR="00AF635B" w:rsidRPr="00DB63FF" w:rsidRDefault="00AF635B" w:rsidP="00DB63FF">
            <w:pPr>
              <w:rPr>
                <w:rFonts w:ascii="Times New Roman" w:hAnsi="Times New Roman"/>
                <w:szCs w:val="24"/>
              </w:rPr>
            </w:pPr>
            <w:r w:rsidRPr="00DB63FF">
              <w:rPr>
                <w:rFonts w:ascii="Times New Roman" w:hAnsi="Times New Roman"/>
                <w:szCs w:val="24"/>
              </w:rPr>
              <w:t>2.3. Sveikos ir saugios ugdymosi aplinkos kūrimas. Psichologinio klimato gerinimas.</w:t>
            </w:r>
          </w:p>
          <w:p w14:paraId="4727F81E" w14:textId="77777777" w:rsidR="00AF635B" w:rsidRPr="00DB63FF" w:rsidRDefault="00AF635B" w:rsidP="009C200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768B890" w14:textId="3A7C81DF" w:rsidR="00AF635B" w:rsidRPr="001F19AE" w:rsidRDefault="00AF635B" w:rsidP="009C200D">
            <w:pPr>
              <w:rPr>
                <w:rFonts w:ascii="Times New Roman" w:hAnsi="Times New Roman"/>
                <w:szCs w:val="24"/>
              </w:rPr>
            </w:pPr>
            <w:r w:rsidRPr="001F19AE">
              <w:rPr>
                <w:rFonts w:ascii="Times New Roman" w:hAnsi="Times New Roman"/>
                <w:szCs w:val="24"/>
              </w:rPr>
              <w:t xml:space="preserve"> Mokyklos mikroklimatas palankus mokymuisi ir darbui; stebimas teigiamas mokinių savijautos pokytis.</w:t>
            </w:r>
          </w:p>
          <w:p w14:paraId="160EBF76" w14:textId="77777777" w:rsidR="00AF635B" w:rsidRPr="001F19AE" w:rsidRDefault="00AF635B" w:rsidP="009C200D">
            <w:pPr>
              <w:rPr>
                <w:rFonts w:ascii="Times New Roman" w:hAnsi="Times New Roman"/>
                <w:szCs w:val="24"/>
              </w:rPr>
            </w:pPr>
          </w:p>
          <w:p w14:paraId="677D5895" w14:textId="5EDB1703" w:rsidR="00AF635B" w:rsidRPr="001F19AE" w:rsidRDefault="00AF635B" w:rsidP="009C200D">
            <w:pPr>
              <w:rPr>
                <w:rFonts w:ascii="Times New Roman" w:hAnsi="Times New Roman"/>
                <w:szCs w:val="24"/>
              </w:rPr>
            </w:pPr>
            <w:r w:rsidRPr="001F19AE">
              <w:rPr>
                <w:rFonts w:ascii="Times New Roman" w:hAnsi="Times New Roman"/>
                <w:szCs w:val="24"/>
              </w:rPr>
              <w:t xml:space="preserve">Visi bendruomenės nariai kontroliuoja savo jausmus bei geba juos reikšti socialiai priimtinu būdu; vyrauja solidarumas ir tolerancija, tarpusavio pagarba. </w:t>
            </w:r>
          </w:p>
          <w:p w14:paraId="3CC0C719" w14:textId="5E7A7A2C" w:rsidR="00AF635B" w:rsidRPr="001F19AE" w:rsidRDefault="00AF635B" w:rsidP="51C77FCE">
            <w:pPr>
              <w:spacing w:line="259" w:lineRule="auto"/>
              <w:rPr>
                <w:rFonts w:ascii="Times New Roman" w:hAnsi="Times New Roman"/>
              </w:rPr>
            </w:pPr>
            <w:r w:rsidRPr="001F19AE">
              <w:rPr>
                <w:rFonts w:ascii="Times New Roman" w:hAnsi="Times New Roman"/>
              </w:rPr>
              <w:t xml:space="preserve">Mokinių, per paskutinius 2 mėnesius nepatyrusių patyčių ir nesityčiojusių iš kitų, skaičius ne didesnis nei 2024 m. </w:t>
            </w:r>
          </w:p>
          <w:p w14:paraId="0BE8243F" w14:textId="77777777" w:rsidR="00AF635B" w:rsidRPr="001F19AE" w:rsidRDefault="00AF635B" w:rsidP="009C200D">
            <w:pPr>
              <w:rPr>
                <w:rFonts w:ascii="Times New Roman" w:hAnsi="Times New Roman"/>
                <w:szCs w:val="24"/>
              </w:rPr>
            </w:pPr>
          </w:p>
          <w:p w14:paraId="63C33A4F" w14:textId="68A10A5A" w:rsidR="00AF635B" w:rsidRPr="001F19AE" w:rsidRDefault="00AF635B" w:rsidP="009C200D">
            <w:pPr>
              <w:rPr>
                <w:rFonts w:ascii="Times New Roman" w:hAnsi="Times New Roman"/>
                <w:szCs w:val="24"/>
              </w:rPr>
            </w:pPr>
            <w:r w:rsidRPr="001F19AE">
              <w:rPr>
                <w:rFonts w:ascii="Times New Roman" w:hAnsi="Times New Roman"/>
                <w:szCs w:val="24"/>
              </w:rPr>
              <w:t>Žalingų įpročių prevencijos temomis kiekvienai klasei per metus vedama ne mažiau 4 veiklų.</w:t>
            </w:r>
          </w:p>
          <w:p w14:paraId="679D643F" w14:textId="39FC6F7A" w:rsidR="00AF635B" w:rsidRPr="001F19AE" w:rsidRDefault="00AF635B" w:rsidP="009C200D">
            <w:pPr>
              <w:rPr>
                <w:rFonts w:ascii="Times New Roman" w:hAnsi="Times New Roman"/>
                <w:szCs w:val="24"/>
              </w:rPr>
            </w:pPr>
            <w:r w:rsidRPr="001F19AE">
              <w:rPr>
                <w:rFonts w:ascii="Times New Roman" w:hAnsi="Times New Roman"/>
              </w:rPr>
              <w:t xml:space="preserve"> </w:t>
            </w:r>
          </w:p>
          <w:p w14:paraId="03F06D77" w14:textId="6F0C4B2E" w:rsidR="00AF635B" w:rsidRPr="001F19AE" w:rsidRDefault="00AF635B" w:rsidP="0D6ED432">
            <w:pPr>
              <w:rPr>
                <w:rFonts w:ascii="Times New Roman" w:hAnsi="Times New Roman"/>
              </w:rPr>
            </w:pPr>
          </w:p>
          <w:p w14:paraId="2B1740CA" w14:textId="50D352F5" w:rsidR="00AF635B" w:rsidRPr="001F19AE" w:rsidRDefault="00AF635B" w:rsidP="0D6ED432">
            <w:pPr>
              <w:rPr>
                <w:rFonts w:ascii="Times New Roman" w:hAnsi="Times New Roman"/>
              </w:rPr>
            </w:pPr>
          </w:p>
          <w:p w14:paraId="7AA39588" w14:textId="5610FEDC" w:rsidR="00AF635B" w:rsidRPr="001F19AE" w:rsidRDefault="00AF635B" w:rsidP="0D6ED432">
            <w:pPr>
              <w:rPr>
                <w:rFonts w:ascii="Times New Roman" w:hAnsi="Times New Roman"/>
              </w:rPr>
            </w:pPr>
          </w:p>
          <w:p w14:paraId="5C42380D" w14:textId="2648820E" w:rsidR="00AF635B" w:rsidRPr="001F19AE" w:rsidRDefault="00AF635B" w:rsidP="009C200D">
            <w:pPr>
              <w:rPr>
                <w:rFonts w:ascii="Times New Roman" w:hAnsi="Times New Roman"/>
                <w:szCs w:val="24"/>
              </w:rPr>
            </w:pPr>
            <w:r w:rsidRPr="001F19AE">
              <w:rPr>
                <w:rFonts w:ascii="Times New Roman" w:hAnsi="Times New Roman"/>
              </w:rPr>
              <w:t xml:space="preserve">Naujai atvykusiems  mokiniams suteikiamas adaptacijos laikotarpis. 1, 5 klasių mokiniams atliekami adaptacijos tyrimai, analizuojami rezultatai, kurie pristatomi bendruomenei, numatomi tolimesni veiksmai. </w:t>
            </w:r>
          </w:p>
          <w:p w14:paraId="6244D533" w14:textId="7A085505" w:rsidR="00AF635B" w:rsidRPr="001F19AE" w:rsidRDefault="00AF635B" w:rsidP="009C200D">
            <w:pPr>
              <w:rPr>
                <w:rFonts w:ascii="Times New Roman" w:hAnsi="Times New Roman"/>
              </w:rPr>
            </w:pPr>
          </w:p>
          <w:p w14:paraId="6D992EC0" w14:textId="77777777" w:rsidR="00AF635B" w:rsidRPr="001F19AE" w:rsidRDefault="00AF635B" w:rsidP="00FE1B0E">
            <w:pPr>
              <w:pStyle w:val="Pagrindinistekstas"/>
              <w:jc w:val="left"/>
            </w:pPr>
          </w:p>
          <w:p w14:paraId="1F8AA95E" w14:textId="15E782FF" w:rsidR="00AF635B" w:rsidRPr="001F19AE" w:rsidRDefault="00AF635B" w:rsidP="00FE1B0E">
            <w:pPr>
              <w:pStyle w:val="Pagrindinistekstas"/>
              <w:jc w:val="left"/>
            </w:pPr>
            <w:r w:rsidRPr="001F19AE">
              <w:t>Vykdoma  šviečiamoji  infekcinių ligų prevencija,  odontologinė priežiūra, vykdoma kita pažintinė sveikatinimo veikla bendradarbiaujant su Alytaus VSB specialistais.</w:t>
            </w:r>
          </w:p>
          <w:p w14:paraId="0FA9BC47" w14:textId="77777777" w:rsidR="00AF635B" w:rsidRPr="001F19AE" w:rsidRDefault="00AF635B" w:rsidP="00FE1B0E">
            <w:pPr>
              <w:pStyle w:val="Pagrindinistekstas"/>
              <w:jc w:val="left"/>
            </w:pPr>
          </w:p>
          <w:p w14:paraId="5D143ABE" w14:textId="2463A6DA" w:rsidR="00AF635B" w:rsidRPr="001F19AE" w:rsidRDefault="00AF635B" w:rsidP="00B0485F">
            <w:pPr>
              <w:pStyle w:val="Pagrindinistekstas"/>
              <w:jc w:val="left"/>
            </w:pPr>
            <w:r w:rsidRPr="001F19AE">
              <w:t>Įgyvendinama prevencinė programa, skirta patyčioms ir diskriminacijai mažinti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1E7D36" w14:textId="489E5625" w:rsidR="00AF635B" w:rsidRPr="001F19AE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1F19AE">
              <w:rPr>
                <w:rFonts w:ascii="Times New Roman" w:hAnsi="Times New Roman"/>
                <w:bCs/>
                <w:szCs w:val="24"/>
                <w:lang w:eastAsia="en-US"/>
              </w:rPr>
              <w:lastRenderedPageBreak/>
              <w:t>VGK, pagalbos mokiniui specialistai, administracija</w:t>
            </w:r>
          </w:p>
          <w:p w14:paraId="68B679ED" w14:textId="77777777" w:rsidR="00AF635B" w:rsidRPr="001F19AE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2984F47" w14:textId="77777777" w:rsidR="00AF635B" w:rsidRPr="001F19AE" w:rsidRDefault="00AF635B" w:rsidP="00FE1B0E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3C27C261" w14:textId="6CDF6E53" w:rsidR="00AF635B" w:rsidRPr="001F19AE" w:rsidRDefault="00AF635B" w:rsidP="00FE1B0E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1F19AE">
              <w:rPr>
                <w:rFonts w:ascii="Times New Roman" w:hAnsi="Times New Roman"/>
                <w:bCs/>
                <w:szCs w:val="24"/>
                <w:lang w:eastAsia="en-US"/>
              </w:rPr>
              <w:t>VGK, Pagalbos mokiniui specialistai, administracija</w:t>
            </w:r>
          </w:p>
          <w:p w14:paraId="3B7055EF" w14:textId="77777777" w:rsidR="00AF635B" w:rsidRPr="001F19AE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F9D8DAF" w14:textId="77777777" w:rsidR="00AF635B" w:rsidRPr="001F19AE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3A5166F0" w14:textId="11D6D1D9" w:rsidR="00AF635B" w:rsidRPr="001F19AE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1F19AE">
              <w:rPr>
                <w:rFonts w:ascii="Times New Roman" w:hAnsi="Times New Roman"/>
                <w:bCs/>
                <w:szCs w:val="24"/>
                <w:lang w:eastAsia="en-US"/>
              </w:rPr>
              <w:t xml:space="preserve"> Pagalbos mokiniui specialistai</w:t>
            </w:r>
          </w:p>
          <w:p w14:paraId="7FC47286" w14:textId="77777777" w:rsidR="00AF635B" w:rsidRPr="001F19AE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2E6A7BA9" w14:textId="7EEEC346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28C65FDF" w14:textId="7C5E31AB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00852F92" w14:textId="4B91C466" w:rsidR="00AF635B" w:rsidRPr="001F19AE" w:rsidRDefault="00AF635B" w:rsidP="0D6ED432">
            <w:pPr>
              <w:rPr>
                <w:rFonts w:ascii="Times New Roman" w:hAnsi="Times New Roman"/>
                <w:lang w:eastAsia="en-US"/>
              </w:rPr>
            </w:pPr>
            <w:r w:rsidRPr="001F19AE">
              <w:rPr>
                <w:rFonts w:ascii="Times New Roman" w:hAnsi="Times New Roman"/>
                <w:lang w:eastAsia="en-US"/>
              </w:rPr>
              <w:t>Psichologas, socialinis pedagogas,  visuomenės sveikatos priežiūros specialistė, klasių auklėtojai</w:t>
            </w:r>
          </w:p>
          <w:p w14:paraId="107E9875" w14:textId="77777777" w:rsidR="00AF635B" w:rsidRPr="001F19AE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3B2BD96A" w14:textId="25782BAF" w:rsidR="00AF635B" w:rsidRDefault="00AF635B" w:rsidP="0D6ED432">
            <w:pPr>
              <w:rPr>
                <w:rFonts w:ascii="Times New Roman" w:hAnsi="Times New Roman"/>
                <w:lang w:eastAsia="en-US"/>
              </w:rPr>
            </w:pPr>
          </w:p>
          <w:p w14:paraId="397947EF" w14:textId="1C351323" w:rsidR="00AF635B" w:rsidRPr="001F19AE" w:rsidRDefault="00AF635B" w:rsidP="0D6ED432">
            <w:pPr>
              <w:rPr>
                <w:rFonts w:ascii="Times New Roman" w:hAnsi="Times New Roman"/>
                <w:lang w:eastAsia="en-US"/>
              </w:rPr>
            </w:pPr>
            <w:r w:rsidRPr="001F19AE">
              <w:rPr>
                <w:rFonts w:ascii="Times New Roman" w:hAnsi="Times New Roman"/>
                <w:lang w:eastAsia="en-US"/>
              </w:rPr>
              <w:t xml:space="preserve">Klasių auklėtojai, tyrimų vykdymo grupė </w:t>
            </w:r>
          </w:p>
          <w:p w14:paraId="46DE88A3" w14:textId="77777777" w:rsidR="00AF635B" w:rsidRPr="001F19AE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622CAE61" w14:textId="77777777" w:rsidR="00AF635B" w:rsidRPr="001F19AE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672A9EEB" w14:textId="28E3F9AB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31DCE4A7" w14:textId="77777777" w:rsidR="00AF635B" w:rsidRPr="001F19AE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49B9135E" w14:textId="77777777" w:rsidR="00AF635B" w:rsidRPr="001F19AE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691F9BD9" w14:textId="3F3BCAFF" w:rsidR="00AF635B" w:rsidRPr="001F19AE" w:rsidRDefault="00AF635B" w:rsidP="0D6ED432">
            <w:pPr>
              <w:rPr>
                <w:rFonts w:ascii="Times New Roman" w:hAnsi="Times New Roman"/>
                <w:lang w:eastAsia="en-US"/>
              </w:rPr>
            </w:pPr>
            <w:r w:rsidRPr="001F19AE">
              <w:rPr>
                <w:rFonts w:ascii="Times New Roman" w:hAnsi="Times New Roman"/>
                <w:lang w:eastAsia="en-US"/>
              </w:rPr>
              <w:t>Administracija, visuomenės sveikatos priežiūros specialistė, auklėtojai, mokytojai</w:t>
            </w:r>
          </w:p>
          <w:p w14:paraId="7CAAC50C" w14:textId="08C41929" w:rsidR="00AF635B" w:rsidRPr="001F19AE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2E903E70" w14:textId="77777777" w:rsidR="00AF635B" w:rsidRPr="001F19AE" w:rsidRDefault="00AF635B" w:rsidP="0D6ED432">
            <w:pPr>
              <w:rPr>
                <w:rFonts w:ascii="Times New Roman" w:hAnsi="Times New Roman"/>
                <w:lang w:eastAsia="en-US"/>
              </w:rPr>
            </w:pPr>
          </w:p>
          <w:p w14:paraId="2F578FDF" w14:textId="1A4FCA0B" w:rsidR="00AF635B" w:rsidRPr="001F19AE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1F19AE">
              <w:rPr>
                <w:rFonts w:ascii="Times New Roman" w:hAnsi="Times New Roman"/>
                <w:bCs/>
                <w:szCs w:val="24"/>
                <w:lang w:eastAsia="en-US"/>
              </w:rPr>
              <w:t>Socialinis pedagogas, klasių auklėtojai</w:t>
            </w:r>
          </w:p>
          <w:p w14:paraId="56FC7EF7" w14:textId="050C4501" w:rsidR="00AF635B" w:rsidRPr="001F19AE" w:rsidRDefault="00AF635B" w:rsidP="0D6ED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F9F9B07" w14:textId="6A010E26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lastRenderedPageBreak/>
              <w:t>2025 m.</w:t>
            </w:r>
          </w:p>
          <w:p w14:paraId="190B3875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E819CF8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2D6FC656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2B3E92DF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3418AED4" w14:textId="102B9A86" w:rsidR="00AF635B" w:rsidRPr="00DB63FF" w:rsidRDefault="00AF635B" w:rsidP="0D6ED432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>2025 m.</w:t>
            </w:r>
          </w:p>
          <w:p w14:paraId="31F7CFD6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0AED0FE6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4387A526" w14:textId="6E34F99B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  <w:p w14:paraId="45D77E4B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714D4C4" w14:textId="17430EAD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0F942689" w14:textId="77777777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17BD4B6" w14:textId="15F86AB4" w:rsidR="00AF635B" w:rsidRDefault="00AF635B" w:rsidP="0D6ED432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 xml:space="preserve">2025 m. </w:t>
            </w:r>
          </w:p>
          <w:p w14:paraId="228BD82E" w14:textId="77777777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61BE9F52" w14:textId="77777777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4CB3FB8F" w14:textId="77777777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64F1C64F" w14:textId="74EA7202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6124B8BA" w14:textId="77777777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58924916" w14:textId="637D4CEF" w:rsidR="00AF635B" w:rsidRDefault="00AF635B" w:rsidP="0D6ED432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 xml:space="preserve">2025 m. </w:t>
            </w:r>
          </w:p>
          <w:p w14:paraId="5AFD145F" w14:textId="77777777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30C75CAD" w14:textId="77777777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5548C752" w14:textId="77777777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79CF58AB" w14:textId="2A3145D9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3F514FD4" w14:textId="76EA4136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13D4B0C7" w14:textId="77777777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6C673CEA" w14:textId="53EB8518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 xml:space="preserve">2025 m. </w:t>
            </w:r>
          </w:p>
          <w:p w14:paraId="36C44E6E" w14:textId="77777777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6F4847B8" w14:textId="77777777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161076A5" w14:textId="77777777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36F1D124" w14:textId="77777777" w:rsidR="00AF635B" w:rsidRDefault="00AF635B" w:rsidP="009C200D">
            <w:pPr>
              <w:rPr>
                <w:rFonts w:ascii="Times New Roman" w:hAnsi="Times New Roman"/>
                <w:lang w:eastAsia="en-US"/>
              </w:rPr>
            </w:pPr>
          </w:p>
          <w:p w14:paraId="75335504" w14:textId="2B42BE92" w:rsidR="00AF635B" w:rsidRPr="00DB63FF" w:rsidRDefault="00AF635B" w:rsidP="009C200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2025 m.</w:t>
            </w: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2D26519" w14:textId="77777777" w:rsidR="00AF635B" w:rsidRPr="004A37CB" w:rsidRDefault="00AF635B" w:rsidP="00217892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Savivaldybės ir 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4C044D05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 xml:space="preserve"> </w:t>
            </w:r>
          </w:p>
          <w:p w14:paraId="34ABD25A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0405DF50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4C5191ED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1275FC2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08B95012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B7D67CF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38401C8B" w14:textId="734C5DCE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66217CD1" w14:textId="77777777" w:rsidR="00AF635B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63F61762" w14:textId="32C6F364" w:rsidR="00AF635B" w:rsidRDefault="00AF635B" w:rsidP="007A5A09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Mokymo lėšos</w:t>
            </w:r>
          </w:p>
          <w:p w14:paraId="15741620" w14:textId="738D442F" w:rsidR="00AF635B" w:rsidRDefault="00AF635B" w:rsidP="007A5A09">
            <w:pPr>
              <w:rPr>
                <w:rFonts w:ascii="Times New Roman" w:hAnsi="Times New Roman"/>
                <w:szCs w:val="24"/>
              </w:rPr>
            </w:pPr>
          </w:p>
          <w:p w14:paraId="0D7DBB9C" w14:textId="2EFAB274" w:rsidR="00AF635B" w:rsidRDefault="00AF635B" w:rsidP="007A5A09">
            <w:pPr>
              <w:rPr>
                <w:rFonts w:ascii="Times New Roman" w:hAnsi="Times New Roman"/>
                <w:szCs w:val="24"/>
              </w:rPr>
            </w:pPr>
          </w:p>
          <w:p w14:paraId="629CCF80" w14:textId="480D9C95" w:rsidR="00AF635B" w:rsidRDefault="00AF635B" w:rsidP="007A5A09">
            <w:pPr>
              <w:rPr>
                <w:rFonts w:ascii="Times New Roman" w:hAnsi="Times New Roman"/>
                <w:szCs w:val="24"/>
              </w:rPr>
            </w:pPr>
          </w:p>
          <w:p w14:paraId="4D3CD58C" w14:textId="6C220A5B" w:rsidR="00AF635B" w:rsidRDefault="00AF635B" w:rsidP="007A5A09">
            <w:pPr>
              <w:rPr>
                <w:rFonts w:ascii="Times New Roman" w:hAnsi="Times New Roman"/>
                <w:szCs w:val="24"/>
              </w:rPr>
            </w:pPr>
          </w:p>
          <w:p w14:paraId="70F43D04" w14:textId="590F8C08" w:rsidR="00AF635B" w:rsidRDefault="00AF635B" w:rsidP="007A5A09">
            <w:pPr>
              <w:rPr>
                <w:rFonts w:ascii="Times New Roman" w:hAnsi="Times New Roman"/>
                <w:szCs w:val="24"/>
              </w:rPr>
            </w:pPr>
          </w:p>
          <w:p w14:paraId="447C066B" w14:textId="6645FE7C" w:rsidR="00AF635B" w:rsidRDefault="00AF635B" w:rsidP="007A5A09">
            <w:pPr>
              <w:rPr>
                <w:rFonts w:ascii="Times New Roman" w:hAnsi="Times New Roman"/>
                <w:szCs w:val="24"/>
              </w:rPr>
            </w:pPr>
          </w:p>
          <w:p w14:paraId="2640C6CC" w14:textId="1DBCD501" w:rsidR="00AF635B" w:rsidRDefault="00AF635B" w:rsidP="007A5A09">
            <w:pPr>
              <w:rPr>
                <w:rFonts w:ascii="Times New Roman" w:hAnsi="Times New Roman"/>
                <w:szCs w:val="24"/>
              </w:rPr>
            </w:pPr>
          </w:p>
          <w:p w14:paraId="153B8301" w14:textId="69BA0EF8" w:rsidR="00AF635B" w:rsidRDefault="00AF635B" w:rsidP="007A5A09">
            <w:pPr>
              <w:rPr>
                <w:rFonts w:ascii="Times New Roman" w:hAnsi="Times New Roman"/>
                <w:szCs w:val="24"/>
              </w:rPr>
            </w:pPr>
          </w:p>
          <w:p w14:paraId="21DD41CC" w14:textId="37B33452" w:rsidR="00AF635B" w:rsidRDefault="00AF635B" w:rsidP="007A5A09">
            <w:pPr>
              <w:rPr>
                <w:rFonts w:ascii="Times New Roman" w:hAnsi="Times New Roman"/>
                <w:szCs w:val="24"/>
              </w:rPr>
            </w:pPr>
          </w:p>
          <w:p w14:paraId="70EB00BB" w14:textId="3E445174" w:rsidR="00AF635B" w:rsidRDefault="00AF635B" w:rsidP="007A5A09">
            <w:pPr>
              <w:rPr>
                <w:rFonts w:ascii="Times New Roman" w:hAnsi="Times New Roman"/>
                <w:szCs w:val="24"/>
              </w:rPr>
            </w:pPr>
          </w:p>
          <w:p w14:paraId="5DF59220" w14:textId="77777777" w:rsidR="00AF635B" w:rsidRDefault="00AF635B" w:rsidP="007A5A09">
            <w:pPr>
              <w:rPr>
                <w:rFonts w:ascii="Times New Roman" w:hAnsi="Times New Roman"/>
                <w:szCs w:val="24"/>
              </w:rPr>
            </w:pPr>
          </w:p>
          <w:p w14:paraId="6E653C54" w14:textId="12D387ED" w:rsidR="00AF635B" w:rsidRDefault="00AF635B" w:rsidP="007A5A09">
            <w:pPr>
              <w:rPr>
                <w:rFonts w:ascii="Times New Roman" w:hAnsi="Times New Roman"/>
                <w:szCs w:val="24"/>
              </w:rPr>
            </w:pPr>
          </w:p>
          <w:p w14:paraId="5C2126AE" w14:textId="77777777" w:rsidR="00AF635B" w:rsidRPr="004A37CB" w:rsidRDefault="00AF635B" w:rsidP="007A5A09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>Savivaldybės ir 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18A9E3E3" w14:textId="77777777" w:rsidR="00AF635B" w:rsidRPr="004A37CB" w:rsidRDefault="00AF635B" w:rsidP="007A5A09">
            <w:pPr>
              <w:rPr>
                <w:rFonts w:ascii="Times New Roman" w:hAnsi="Times New Roman"/>
                <w:szCs w:val="24"/>
                <w:lang w:eastAsia="en-US"/>
              </w:rPr>
            </w:pPr>
          </w:p>
          <w:p w14:paraId="4D51775C" w14:textId="4C6776A9" w:rsidR="00AF635B" w:rsidRPr="00DB63FF" w:rsidRDefault="00AF635B" w:rsidP="009C200D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</w:tc>
      </w:tr>
      <w:tr w:rsidR="00AF635B" w:rsidRPr="00DB63FF" w14:paraId="398C5F31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95E6AAE" w14:textId="1FCA264B" w:rsidR="00AF635B" w:rsidRDefault="00AF635B" w:rsidP="004124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2.4. Mokinių savirealizacijos ir saviraiškos poreikių tenkinimas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CECCE8" w14:textId="77777777" w:rsidR="00AF635B" w:rsidRDefault="00AF635B" w:rsidP="0041245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 proc. patenkinami mokinių poreikiai dalyvauti vykdomose neformaliojo švietimo programose. </w:t>
            </w:r>
          </w:p>
          <w:p w14:paraId="462F5F64" w14:textId="0A220624" w:rsidR="00AF635B" w:rsidRPr="00DB63FF" w:rsidRDefault="00AF635B" w:rsidP="0041245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 proc. panaudojamos kultūros paso lėšos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6B526D" w14:textId="24200C23" w:rsidR="00AF635B" w:rsidRPr="00DB63FF" w:rsidRDefault="00AF635B" w:rsidP="00412455">
            <w:pPr>
              <w:tabs>
                <w:tab w:val="left" w:pos="4536"/>
              </w:tabs>
              <w:rPr>
                <w:rFonts w:ascii="Times New Roman" w:hAnsi="Times New Roman"/>
                <w:bCs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Cs w:val="24"/>
                <w:lang w:eastAsia="en-US"/>
              </w:rPr>
              <w:t>Neformaliojo švietimo mokytojai ir klasių auklėtojai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A45E3F0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9B8E5F" w14:textId="77777777" w:rsidR="00AF635B" w:rsidRPr="004A37CB" w:rsidRDefault="00AF635B" w:rsidP="007A5A09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>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3646147A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</w:tc>
      </w:tr>
      <w:tr w:rsidR="00AF635B" w:rsidRPr="00DB63FF" w14:paraId="563881D9" w14:textId="77777777" w:rsidTr="00AF635B">
        <w:trPr>
          <w:trHeight w:val="300"/>
        </w:trPr>
        <w:tc>
          <w:tcPr>
            <w:tcW w:w="139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99C8F77" w14:textId="77777777" w:rsidR="00AF635B" w:rsidRPr="00DB63FF" w:rsidRDefault="00AF635B" w:rsidP="00412455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b/>
                <w:bCs/>
                <w:szCs w:val="24"/>
                <w:lang w:eastAsia="en-US"/>
              </w:rPr>
              <w:t>3 UŽDAVINYS.</w:t>
            </w: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 xml:space="preserve"> </w:t>
            </w:r>
            <w:r w:rsidRPr="00DB63FF">
              <w:rPr>
                <w:rFonts w:ascii="Times New Roman" w:hAnsi="Times New Roman"/>
                <w:b/>
                <w:bCs/>
                <w:szCs w:val="24"/>
                <w:lang w:eastAsia="en-US"/>
              </w:rPr>
              <w:t xml:space="preserve">Pritaikyti švietimo sistemą sklandžiai  </w:t>
            </w:r>
            <w:proofErr w:type="spellStart"/>
            <w:r w:rsidRPr="00DB63FF">
              <w:rPr>
                <w:rFonts w:ascii="Times New Roman" w:hAnsi="Times New Roman"/>
                <w:b/>
                <w:bCs/>
                <w:szCs w:val="24"/>
                <w:lang w:eastAsia="en-US"/>
              </w:rPr>
              <w:t>reemigravusių</w:t>
            </w:r>
            <w:proofErr w:type="spellEnd"/>
            <w:r w:rsidRPr="00DB63FF">
              <w:rPr>
                <w:rFonts w:ascii="Times New Roman" w:hAnsi="Times New Roman"/>
                <w:b/>
                <w:bCs/>
                <w:szCs w:val="24"/>
                <w:lang w:eastAsia="en-US"/>
              </w:rPr>
              <w:t xml:space="preserve"> Lietuvos piliečių, lietuvių kilmės asmenų ir atvykusių užsieniečių  integracijai bei gerinti sąlygas besimokančiųjų judumui</w:t>
            </w:r>
          </w:p>
        </w:tc>
      </w:tr>
      <w:tr w:rsidR="00AF635B" w:rsidRPr="00DB63FF" w14:paraId="3D5B8C66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DA55D2" w14:textId="6FD701DD" w:rsidR="00AF635B" w:rsidRPr="00DB63FF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DB63FF">
              <w:rPr>
                <w:rFonts w:ascii="Times New Roman" w:hAnsi="Times New Roman"/>
                <w:szCs w:val="24"/>
              </w:rPr>
              <w:t xml:space="preserve">3.1. Lankstaus ugdymo proceso organizavimas, tenkinant individualius mokinių, </w:t>
            </w:r>
            <w:r w:rsidRPr="00DB63FF">
              <w:rPr>
                <w:rFonts w:ascii="Times New Roman" w:hAnsi="Times New Roman"/>
                <w:szCs w:val="24"/>
              </w:rPr>
              <w:lastRenderedPageBreak/>
              <w:t>grįžusių/atvykusių iš užsienio, poreikius bei tėvų lūkesčius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5547184" w14:textId="2F2E3D65" w:rsidR="00AF635B" w:rsidRPr="00DB63FF" w:rsidRDefault="00AF635B" w:rsidP="00412455">
            <w:pPr>
              <w:rPr>
                <w:rFonts w:ascii="Times New Roman" w:hAnsi="Times New Roman"/>
              </w:rPr>
            </w:pPr>
            <w:r w:rsidRPr="00DB63FF">
              <w:rPr>
                <w:rFonts w:ascii="Times New Roman" w:hAnsi="Times New Roman"/>
              </w:rPr>
              <w:lastRenderedPageBreak/>
              <w:t>100% mokinių sudaryti individualūs ugdymo planai.</w:t>
            </w:r>
          </w:p>
          <w:p w14:paraId="575C1CB8" w14:textId="1F7FD0A6" w:rsidR="00AF635B" w:rsidRPr="00DB63FF" w:rsidRDefault="00AF635B" w:rsidP="00412455">
            <w:pPr>
              <w:jc w:val="both"/>
              <w:rPr>
                <w:rFonts w:ascii="Times New Roman" w:hAnsi="Times New Roman"/>
              </w:rPr>
            </w:pPr>
          </w:p>
          <w:p w14:paraId="0A9FE4AF" w14:textId="08F14D4C" w:rsidR="00AF635B" w:rsidRPr="00DB63FF" w:rsidRDefault="00AF635B" w:rsidP="00412455">
            <w:pPr>
              <w:rPr>
                <w:rFonts w:ascii="Times New Roman" w:hAnsi="Times New Roman"/>
              </w:rPr>
            </w:pPr>
            <w:r w:rsidRPr="00DB63FF">
              <w:rPr>
                <w:rFonts w:ascii="Times New Roman" w:hAnsi="Times New Roman"/>
              </w:rPr>
              <w:lastRenderedPageBreak/>
              <w:t xml:space="preserve">100% mokinių grįžusių ir atvykusių iš užsienio mokinių teikiama specialistų pagalba. </w:t>
            </w:r>
          </w:p>
          <w:p w14:paraId="24E16E20" w14:textId="725765A9" w:rsidR="00AF635B" w:rsidRPr="00DB63FF" w:rsidRDefault="00AF635B" w:rsidP="00412455">
            <w:pPr>
              <w:jc w:val="both"/>
              <w:rPr>
                <w:rFonts w:ascii="Times New Roman" w:hAnsi="Times New Roman"/>
              </w:rPr>
            </w:pPr>
          </w:p>
          <w:p w14:paraId="7FEA5F86" w14:textId="176FDC07" w:rsidR="00AF635B" w:rsidRPr="00DB63FF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DB63FF">
              <w:rPr>
                <w:rFonts w:ascii="Times New Roman" w:hAnsi="Times New Roman"/>
                <w:szCs w:val="24"/>
              </w:rPr>
              <w:t>Pagal poreikį skiriamos mokomųjų dalykų individualios konsultacijos.</w:t>
            </w:r>
          </w:p>
          <w:p w14:paraId="2C469982" w14:textId="3EBBAB35" w:rsidR="00AF635B" w:rsidRPr="00DB63FF" w:rsidRDefault="00AF635B" w:rsidP="00412455">
            <w:pPr>
              <w:jc w:val="both"/>
              <w:rPr>
                <w:rFonts w:ascii="Times New Roman" w:hAnsi="Times New Roman"/>
              </w:rPr>
            </w:pPr>
          </w:p>
          <w:p w14:paraId="33937F86" w14:textId="6BA8EDE1" w:rsidR="00AF635B" w:rsidRPr="00DB63FF" w:rsidRDefault="00AF635B" w:rsidP="0041245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1C341D3" w14:textId="573DBEC5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DB63FF">
              <w:rPr>
                <w:rFonts w:ascii="Times New Roman" w:hAnsi="Times New Roman"/>
                <w:lang w:eastAsia="en-US"/>
              </w:rPr>
              <w:lastRenderedPageBreak/>
              <w:t xml:space="preserve">Dalykų mokytojai, direktoriaus pavaduotoja ugdymui,  savivalda, klasių </w:t>
            </w:r>
            <w:r>
              <w:rPr>
                <w:rFonts w:ascii="Times New Roman" w:hAnsi="Times New Roman"/>
                <w:lang w:eastAsia="en-US"/>
              </w:rPr>
              <w:t>auklėtojai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E824D9A" w14:textId="7A32701B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2025</w:t>
            </w:r>
            <w:r w:rsidRPr="00DB63FF">
              <w:rPr>
                <w:rFonts w:ascii="Times New Roman" w:hAnsi="Times New Roman"/>
                <w:lang w:eastAsia="en-US"/>
              </w:rPr>
              <w:t xml:space="preserve"> m. </w:t>
            </w:r>
          </w:p>
          <w:p w14:paraId="4BD481FC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2A0E6EB8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3485E67C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4F8A5CE8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7AC11723" w14:textId="4C475EF1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B0D2666" w14:textId="77777777" w:rsidR="00AF635B" w:rsidRPr="004A37CB" w:rsidRDefault="00AF635B" w:rsidP="007A5A09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5CA19199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</w:tc>
      </w:tr>
      <w:tr w:rsidR="00AF635B" w14:paraId="09316FD3" w14:textId="77777777" w:rsidTr="00AF635B">
        <w:trPr>
          <w:trHeight w:val="300"/>
        </w:trPr>
        <w:tc>
          <w:tcPr>
            <w:tcW w:w="139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D3C2449" w14:textId="35D481FE" w:rsidR="00AF635B" w:rsidRPr="007A6F4B" w:rsidRDefault="00AF635B" w:rsidP="00412455">
            <w:pPr>
              <w:jc w:val="center"/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  <w:b/>
                <w:bCs/>
              </w:rPr>
              <w:t xml:space="preserve">4 UŽDAVINYS. </w:t>
            </w:r>
            <w:r w:rsidRPr="001F19AE">
              <w:rPr>
                <w:rFonts w:ascii="Times New Roman" w:hAnsi="Times New Roman"/>
                <w:b/>
                <w:bCs/>
              </w:rPr>
              <w:t>Gerinti švietimo sistemoje įgyjamų ir darbo rinkoje bei prisitaikyti k</w:t>
            </w:r>
            <w:r>
              <w:rPr>
                <w:rFonts w:ascii="Times New Roman" w:hAnsi="Times New Roman"/>
                <w:b/>
                <w:bCs/>
              </w:rPr>
              <w:t>intančioje aplinkoje reikalingų kompetencijų</w:t>
            </w:r>
            <w:r w:rsidRPr="001F19AE">
              <w:rPr>
                <w:rFonts w:ascii="Times New Roman" w:hAnsi="Times New Roman"/>
                <w:b/>
                <w:bCs/>
              </w:rPr>
              <w:t xml:space="preserve"> atitiktį</w:t>
            </w:r>
          </w:p>
        </w:tc>
      </w:tr>
      <w:tr w:rsidR="00AF635B" w14:paraId="67396DCA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C8EC79" w14:textId="76A3CB0D" w:rsidR="00AF635B" w:rsidRPr="007A6F4B" w:rsidRDefault="00AF635B" w:rsidP="00412455">
            <w:pPr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Įgyvendinama karjeros ugdymo programa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495006F" w14:textId="136B8621" w:rsidR="00AF635B" w:rsidRPr="007A6F4B" w:rsidRDefault="00AF635B" w:rsidP="00832DA2">
            <w:pPr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100 proc. mokinių dalyvavimas iniciatyvoje ,,Šok į tėvų klumpes’’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CB274D" w14:textId="4387B9AE" w:rsidR="00AF635B" w:rsidRPr="007A6F4B" w:rsidRDefault="00AF635B" w:rsidP="00412455">
            <w:pPr>
              <w:spacing w:line="259" w:lineRule="auto"/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 xml:space="preserve">Mokytojai. </w:t>
            </w:r>
          </w:p>
          <w:p w14:paraId="4B135A41" w14:textId="3EB3DA8A" w:rsidR="00AF635B" w:rsidRPr="007A6F4B" w:rsidRDefault="00AF635B" w:rsidP="00412455">
            <w:pPr>
              <w:spacing w:line="259" w:lineRule="auto"/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Karjeros specialistė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B481EBA" w14:textId="5D535E96" w:rsidR="00AF635B" w:rsidRPr="007A6F4B" w:rsidRDefault="00AF635B" w:rsidP="00412455">
            <w:pPr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54EF01" w14:textId="77777777" w:rsidR="00AF635B" w:rsidRPr="004A37CB" w:rsidRDefault="00AF635B" w:rsidP="007A5A09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>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64AE57F7" w14:textId="21523E91" w:rsidR="00AF635B" w:rsidRPr="007A6F4B" w:rsidRDefault="00AF635B" w:rsidP="00412455">
            <w:pPr>
              <w:rPr>
                <w:rFonts w:ascii="Times New Roman" w:hAnsi="Times New Roman"/>
              </w:rPr>
            </w:pPr>
          </w:p>
        </w:tc>
      </w:tr>
      <w:tr w:rsidR="00AF635B" w14:paraId="1F1858DD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CC2E46" w14:textId="0008CAE8" w:rsidR="00AF635B" w:rsidRPr="007A6F4B" w:rsidRDefault="00AF635B" w:rsidP="00412455">
            <w:pPr>
              <w:rPr>
                <w:rFonts w:ascii="Times New Roman" w:hAnsi="Times New Roman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6A85C2B" w14:textId="04E599B0" w:rsidR="00AF635B" w:rsidRPr="007A6F4B" w:rsidRDefault="00AF635B" w:rsidP="00412455">
            <w:pPr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Įvairių veiklų, susijusių su profesijomis, organizavimas ikimokyklinio ir priešmokyklinio ugdymo grupėse (išskyrus ankstyvojo ugdymo) – ne mažiau 2 per metus.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6D11034" w14:textId="36EF4B1A" w:rsidR="00AF635B" w:rsidRPr="007A6F4B" w:rsidRDefault="00AF635B" w:rsidP="00412455">
            <w:pPr>
              <w:spacing w:line="259" w:lineRule="auto"/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Direktoriaus pavaduotojas ugdymui</w:t>
            </w:r>
          </w:p>
          <w:p w14:paraId="2C65AE28" w14:textId="6EEA4B48" w:rsidR="00AF635B" w:rsidRPr="007A6F4B" w:rsidRDefault="00AF635B" w:rsidP="00412455">
            <w:pPr>
              <w:spacing w:line="259" w:lineRule="auto"/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Grupių mokytojos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782B9C" w14:textId="0EE9E7A3" w:rsidR="00AF635B" w:rsidRPr="007A6F4B" w:rsidRDefault="00AF635B" w:rsidP="00412455">
            <w:pPr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935DB43" w14:textId="77777777" w:rsidR="00AF635B" w:rsidRPr="004A37CB" w:rsidRDefault="00AF635B" w:rsidP="007A5A09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>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2F0B77DB" w14:textId="128DA1D7" w:rsidR="00AF635B" w:rsidRPr="007A6F4B" w:rsidRDefault="00AF635B" w:rsidP="00412455">
            <w:pPr>
              <w:rPr>
                <w:rFonts w:ascii="Times New Roman" w:hAnsi="Times New Roman"/>
              </w:rPr>
            </w:pPr>
          </w:p>
        </w:tc>
      </w:tr>
      <w:tr w:rsidR="00AF635B" w14:paraId="34793460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8183E3A" w14:textId="1E3A0685" w:rsidR="00AF635B" w:rsidRPr="007A6F4B" w:rsidRDefault="00AF635B" w:rsidP="00412455">
            <w:pPr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Profesinio orientavimo veikla</w:t>
            </w:r>
          </w:p>
          <w:p w14:paraId="7F0CA165" w14:textId="255754E7" w:rsidR="00AF635B" w:rsidRPr="007A6F4B" w:rsidRDefault="00AF635B" w:rsidP="00412455">
            <w:pPr>
              <w:rPr>
                <w:rFonts w:ascii="Times New Roman" w:hAnsi="Times New Roman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3EC2A3B" w14:textId="201A6B78" w:rsidR="00AF635B" w:rsidRPr="007A6F4B" w:rsidRDefault="00AF635B" w:rsidP="00412455">
            <w:pPr>
              <w:jc w:val="both"/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 xml:space="preserve">Karjeros specialisto grupiniai užsiėmimai su mokiniais  – kiekvienai 1-8 klasei po 2 užsiėmimus per metus. </w:t>
            </w:r>
          </w:p>
          <w:p w14:paraId="6B3F6A6C" w14:textId="77777777" w:rsidR="00AF635B" w:rsidRPr="007A6F4B" w:rsidRDefault="00AF635B" w:rsidP="00412455">
            <w:pPr>
              <w:rPr>
                <w:rFonts w:ascii="Times New Roman" w:hAnsi="Times New Roman"/>
              </w:rPr>
            </w:pPr>
          </w:p>
          <w:p w14:paraId="4A8462F5" w14:textId="457D415B" w:rsidR="00AF635B" w:rsidRPr="007A6F4B" w:rsidRDefault="00AF635B" w:rsidP="00412455">
            <w:pPr>
              <w:jc w:val="both"/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100 proc. 8 klasių mokinių bent kartą per mokslo  metus apsilanko APRC, 100 procentų 8 klasių mokinių turi galimybes susipažinti su gimnazijomis prieš pasirinkdami ugdymo įstaigą.</w:t>
            </w:r>
          </w:p>
          <w:p w14:paraId="5D94DEDB" w14:textId="0B165113" w:rsidR="00AF635B" w:rsidRPr="007A6F4B" w:rsidRDefault="00AF635B" w:rsidP="00412455">
            <w:pPr>
              <w:rPr>
                <w:rFonts w:ascii="Times New Roman" w:hAnsi="Times New Roman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0B5FC20" w14:textId="265DC0BE" w:rsidR="00AF635B" w:rsidRPr="007A6F4B" w:rsidRDefault="00AF635B" w:rsidP="00412455">
            <w:pPr>
              <w:spacing w:line="259" w:lineRule="auto"/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Karjeros specialistas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0F5059" w14:textId="5283B264" w:rsidR="00AF635B" w:rsidRPr="007A6F4B" w:rsidRDefault="00AF635B" w:rsidP="00412455">
            <w:pPr>
              <w:rPr>
                <w:rFonts w:ascii="Times New Roman" w:hAnsi="Times New Roman"/>
              </w:rPr>
            </w:pPr>
            <w:r w:rsidRPr="007A6F4B">
              <w:rPr>
                <w:rFonts w:ascii="Times New Roman" w:hAnsi="Times New Roman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E9F7C1A" w14:textId="77777777" w:rsidR="00AF635B" w:rsidRPr="004A37CB" w:rsidRDefault="00AF635B" w:rsidP="007A5A09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>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6D747576" w14:textId="53205F55" w:rsidR="00AF635B" w:rsidRPr="007A6F4B" w:rsidRDefault="00AF635B" w:rsidP="00412455">
            <w:pPr>
              <w:rPr>
                <w:rFonts w:ascii="Times New Roman" w:hAnsi="Times New Roman"/>
              </w:rPr>
            </w:pPr>
          </w:p>
        </w:tc>
      </w:tr>
      <w:tr w:rsidR="00AF635B" w:rsidRPr="00DB63FF" w14:paraId="4932622C" w14:textId="77777777" w:rsidTr="00AF635B">
        <w:trPr>
          <w:trHeight w:val="300"/>
        </w:trPr>
        <w:tc>
          <w:tcPr>
            <w:tcW w:w="139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FF871CC" w14:textId="77777777" w:rsidR="00AF635B" w:rsidRPr="00DB63FF" w:rsidRDefault="00AF635B" w:rsidP="00412455">
            <w:pPr>
              <w:jc w:val="center"/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b/>
                <w:bCs/>
                <w:szCs w:val="24"/>
                <w:lang w:eastAsia="en-US"/>
              </w:rPr>
              <w:t>5 UŽDAVINYS. Įdiegti efektyvią ir veiksmingą suaugusiųjų mokymosi visą gyvenimą sistemą, siekiant asmens gebėjimų ir kvalifikacijos darnos su asmens, darbo rinkos ir aplinkos poreikiais</w:t>
            </w:r>
          </w:p>
        </w:tc>
      </w:tr>
      <w:tr w:rsidR="00AF635B" w14:paraId="10D18E4B" w14:textId="77777777" w:rsidTr="00AF635B">
        <w:trPr>
          <w:trHeight w:val="300"/>
        </w:trPr>
        <w:tc>
          <w:tcPr>
            <w:tcW w:w="139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F548260" w14:textId="044F063A" w:rsidR="00AF635B" w:rsidRDefault="00AF635B" w:rsidP="0041245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F635B" w:rsidRPr="00DB63FF" w14:paraId="5D4A15BE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CECFB44" w14:textId="77777777" w:rsidR="00AF635B" w:rsidRPr="00DB63FF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DB63FF">
              <w:rPr>
                <w:rFonts w:ascii="Times New Roman" w:hAnsi="Times New Roman"/>
                <w:szCs w:val="24"/>
              </w:rPr>
              <w:t>5.1. Mokytojų asmeninio bei profesinio meistriškumo skatinimas ir tobulinimas.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E70EA86" w14:textId="77777777" w:rsidR="00AF635B" w:rsidRPr="00DB63FF" w:rsidRDefault="00AF635B" w:rsidP="00412455">
            <w:pPr>
              <w:rPr>
                <w:rFonts w:ascii="Times New Roman" w:hAnsi="Times New Roman"/>
              </w:rPr>
            </w:pPr>
            <w:r w:rsidRPr="00DB63FF">
              <w:rPr>
                <w:rFonts w:ascii="Times New Roman" w:hAnsi="Times New Roman"/>
              </w:rPr>
              <w:t>Aukštesnę kvalifikacinę kategoriją įgis ne mažiau kaip  vienas mokytojas.</w:t>
            </w:r>
          </w:p>
          <w:p w14:paraId="2CE1F949" w14:textId="77777777" w:rsidR="00AF635B" w:rsidRPr="00DB63FF" w:rsidRDefault="00AF635B" w:rsidP="00412455">
            <w:pPr>
              <w:rPr>
                <w:rFonts w:ascii="Times New Roman" w:hAnsi="Times New Roman"/>
              </w:rPr>
            </w:pPr>
          </w:p>
          <w:p w14:paraId="5435FB82" w14:textId="0A6ABC52" w:rsidR="00AF635B" w:rsidRPr="00DB63FF" w:rsidRDefault="00AF635B" w:rsidP="00412455">
            <w:pPr>
              <w:rPr>
                <w:rFonts w:ascii="Times New Roman" w:hAnsi="Times New Roman"/>
              </w:rPr>
            </w:pPr>
            <w:r w:rsidRPr="00DB63FF">
              <w:rPr>
                <w:rFonts w:ascii="Times New Roman" w:hAnsi="Times New Roman"/>
              </w:rPr>
              <w:lastRenderedPageBreak/>
              <w:t>100 proc. mokytojų  pasirengę naudotis skaitmeniniais įrankiais, 40 proc. geba kurti kokybišką skaitmeninį ugdymo turinį, konsultuoti kolegas.</w:t>
            </w:r>
          </w:p>
          <w:p w14:paraId="6071CF2F" w14:textId="361E5B0F" w:rsidR="00AF635B" w:rsidRPr="00DB63FF" w:rsidRDefault="00AF635B" w:rsidP="00412455">
            <w:pPr>
              <w:rPr>
                <w:rFonts w:ascii="Times New Roman" w:hAnsi="Times New Roman"/>
              </w:rPr>
            </w:pPr>
          </w:p>
          <w:p w14:paraId="35FE7E12" w14:textId="24221C88" w:rsidR="00AF635B" w:rsidRPr="00DB63FF" w:rsidRDefault="00AF635B" w:rsidP="004124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  <w:r w:rsidRPr="00DB63FF">
              <w:rPr>
                <w:rFonts w:ascii="Times New Roman" w:hAnsi="Times New Roman"/>
              </w:rPr>
              <w:t xml:space="preserve"> procentų mokytojų dalyvauja kvalifikacijos kėlimo kursuose IKT tema.</w:t>
            </w:r>
          </w:p>
          <w:p w14:paraId="686552C9" w14:textId="36281296" w:rsidR="00AF635B" w:rsidRPr="00DB63FF" w:rsidRDefault="00AF635B" w:rsidP="00412455">
            <w:pPr>
              <w:rPr>
                <w:rFonts w:ascii="Times New Roman" w:hAnsi="Times New Roman"/>
              </w:rPr>
            </w:pPr>
          </w:p>
          <w:p w14:paraId="09D8B3F9" w14:textId="77777777" w:rsidR="00AF635B" w:rsidRPr="00DB63FF" w:rsidRDefault="00AF635B" w:rsidP="00412455">
            <w:pPr>
              <w:rPr>
                <w:rFonts w:ascii="Times New Roman" w:hAnsi="Times New Roman"/>
              </w:rPr>
            </w:pPr>
          </w:p>
          <w:p w14:paraId="597D07C9" w14:textId="26FD30B7" w:rsidR="00AF635B" w:rsidRPr="00DB63FF" w:rsidRDefault="00AF635B" w:rsidP="00412455">
            <w:pPr>
              <w:rPr>
                <w:rFonts w:ascii="Times New Roman" w:hAnsi="Times New Roman"/>
              </w:rPr>
            </w:pPr>
            <w:r w:rsidRPr="00DB63FF">
              <w:rPr>
                <w:rFonts w:ascii="Times New Roman" w:hAnsi="Times New Roman"/>
              </w:rPr>
              <w:t>100 proc.  mokyklos pedagogų dalyvauja  bent vien</w:t>
            </w:r>
            <w:r>
              <w:rPr>
                <w:rFonts w:ascii="Times New Roman" w:hAnsi="Times New Roman"/>
              </w:rPr>
              <w:t>uo</w:t>
            </w:r>
            <w:r w:rsidRPr="00DB63FF">
              <w:rPr>
                <w:rFonts w:ascii="Times New Roman" w:hAnsi="Times New Roman"/>
              </w:rPr>
              <w:t>se 40 va</w:t>
            </w:r>
            <w:r>
              <w:rPr>
                <w:rFonts w:ascii="Times New Roman" w:hAnsi="Times New Roman"/>
              </w:rPr>
              <w:t>l.</w:t>
            </w:r>
            <w:r w:rsidRPr="00DB63FF">
              <w:rPr>
                <w:rFonts w:ascii="Times New Roman" w:hAnsi="Times New Roman"/>
              </w:rPr>
              <w:t xml:space="preserve"> kvalifikacijos tobulinimo kursuose.  Ne mažiau</w:t>
            </w:r>
            <w:r>
              <w:rPr>
                <w:rFonts w:ascii="Times New Roman" w:hAnsi="Times New Roman"/>
              </w:rPr>
              <w:t xml:space="preserve"> kaip</w:t>
            </w:r>
            <w:r w:rsidRPr="00DB63F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 w:rsidRPr="00DB63FF">
              <w:rPr>
                <w:rFonts w:ascii="Times New Roman" w:hAnsi="Times New Roman"/>
              </w:rPr>
              <w:t xml:space="preserve">0 proc. mokytojų bent kartą per metus pasidalija savo patirtimi  </w:t>
            </w:r>
            <w:r>
              <w:rPr>
                <w:rFonts w:ascii="Times New Roman" w:hAnsi="Times New Roman"/>
              </w:rPr>
              <w:t xml:space="preserve">apie </w:t>
            </w:r>
            <w:r w:rsidRPr="00DB63FF">
              <w:rPr>
                <w:rFonts w:ascii="Times New Roman" w:hAnsi="Times New Roman"/>
              </w:rPr>
              <w:t>metodin</w:t>
            </w:r>
            <w:r>
              <w:rPr>
                <w:rFonts w:ascii="Times New Roman" w:hAnsi="Times New Roman"/>
              </w:rPr>
              <w:t>ę</w:t>
            </w:r>
            <w:r w:rsidRPr="00DB63FF">
              <w:rPr>
                <w:rFonts w:ascii="Times New Roman" w:hAnsi="Times New Roman"/>
              </w:rPr>
              <w:t xml:space="preserve"> veikl</w:t>
            </w:r>
            <w:r>
              <w:rPr>
                <w:rFonts w:ascii="Times New Roman" w:hAnsi="Times New Roman"/>
              </w:rPr>
              <w:t>ą</w:t>
            </w:r>
            <w:r w:rsidRPr="00DB63FF">
              <w:rPr>
                <w:rFonts w:ascii="Times New Roman" w:hAnsi="Times New Roman"/>
              </w:rPr>
              <w:t xml:space="preserve"> mieste ir/ar šalyje.</w:t>
            </w:r>
          </w:p>
          <w:p w14:paraId="2CA089EE" w14:textId="77777777" w:rsidR="00AF635B" w:rsidRPr="00DB63FF" w:rsidRDefault="00AF635B" w:rsidP="00412455">
            <w:pPr>
              <w:rPr>
                <w:rFonts w:ascii="Times New Roman" w:hAnsi="Times New Roman"/>
              </w:rPr>
            </w:pPr>
          </w:p>
          <w:p w14:paraId="25D8361F" w14:textId="77777777" w:rsidR="00AF635B" w:rsidRPr="00DB63FF" w:rsidRDefault="00AF635B" w:rsidP="00412455">
            <w:pPr>
              <w:rPr>
                <w:rFonts w:ascii="Times New Roman" w:hAnsi="Times New Roman"/>
              </w:rPr>
            </w:pPr>
            <w:r w:rsidRPr="00DB63FF">
              <w:rPr>
                <w:rFonts w:ascii="Times New Roman" w:hAnsi="Times New Roman"/>
              </w:rPr>
              <w:t>100 proc. naujai pradėjusių dirbti mokytojų gauna  mentoriaus pagalbą.</w:t>
            </w:r>
          </w:p>
          <w:p w14:paraId="72A101C0" w14:textId="1DD92BF6" w:rsidR="00AF635B" w:rsidRPr="00DB63FF" w:rsidRDefault="00AF635B" w:rsidP="00412455">
            <w:pPr>
              <w:rPr>
                <w:rFonts w:ascii="Times New Roman" w:hAnsi="Times New Roman"/>
              </w:rPr>
            </w:pPr>
            <w:r w:rsidRPr="00DB63FF">
              <w:rPr>
                <w:rFonts w:ascii="Times New Roman" w:hAnsi="Times New Roman"/>
              </w:rPr>
              <w:t>100 procentų mokytojų dali</w:t>
            </w:r>
            <w:r>
              <w:rPr>
                <w:rFonts w:ascii="Times New Roman" w:hAnsi="Times New Roman"/>
              </w:rPr>
              <w:t>j</w:t>
            </w:r>
            <w:r w:rsidRPr="00DB63FF">
              <w:rPr>
                <w:rFonts w:ascii="Times New Roman" w:hAnsi="Times New Roman"/>
              </w:rPr>
              <w:t>asi savo metodine veikla bendruomenėje. Ne mažiau</w:t>
            </w:r>
            <w:r>
              <w:rPr>
                <w:rFonts w:ascii="Times New Roman" w:hAnsi="Times New Roman"/>
              </w:rPr>
              <w:t xml:space="preserve"> kaip</w:t>
            </w:r>
            <w:r w:rsidRPr="00DB63FF">
              <w:rPr>
                <w:rFonts w:ascii="Times New Roman" w:hAnsi="Times New Roman"/>
              </w:rPr>
              <w:t xml:space="preserve"> 50 proc. mokytojų bent kartą per metus pasidalija savo patirtimi </w:t>
            </w:r>
            <w:r>
              <w:rPr>
                <w:rFonts w:ascii="Times New Roman" w:hAnsi="Times New Roman"/>
              </w:rPr>
              <w:t>apie</w:t>
            </w:r>
            <w:r w:rsidRPr="00DB63FF">
              <w:rPr>
                <w:rFonts w:ascii="Times New Roman" w:hAnsi="Times New Roman"/>
              </w:rPr>
              <w:t xml:space="preserve"> metodin</w:t>
            </w:r>
            <w:r>
              <w:rPr>
                <w:rFonts w:ascii="Times New Roman" w:hAnsi="Times New Roman"/>
              </w:rPr>
              <w:t>ę</w:t>
            </w:r>
            <w:r w:rsidRPr="00DB63FF">
              <w:rPr>
                <w:rFonts w:ascii="Times New Roman" w:hAnsi="Times New Roman"/>
              </w:rPr>
              <w:t xml:space="preserve"> veikl</w:t>
            </w:r>
            <w:r>
              <w:rPr>
                <w:rFonts w:ascii="Times New Roman" w:hAnsi="Times New Roman"/>
              </w:rPr>
              <w:t>ą</w:t>
            </w:r>
            <w:r w:rsidRPr="00DB63FF">
              <w:rPr>
                <w:rFonts w:ascii="Times New Roman" w:hAnsi="Times New Roman"/>
              </w:rPr>
              <w:t xml:space="preserve"> mieste ir/ar mokykloje.</w:t>
            </w:r>
          </w:p>
          <w:p w14:paraId="6B9445BF" w14:textId="48554D1E" w:rsidR="00AF635B" w:rsidRPr="00DB63FF" w:rsidRDefault="00AF635B" w:rsidP="00412455">
            <w:pPr>
              <w:rPr>
                <w:rFonts w:ascii="Times New Roman" w:hAnsi="Times New Roman"/>
              </w:rPr>
            </w:pPr>
          </w:p>
          <w:p w14:paraId="51B0037D" w14:textId="77777777" w:rsidR="00AF635B" w:rsidRDefault="00AF635B" w:rsidP="00412455">
            <w:pPr>
              <w:rPr>
                <w:rFonts w:ascii="Times New Roman" w:hAnsi="Times New Roman"/>
              </w:rPr>
            </w:pPr>
            <w:r w:rsidRPr="00DB63FF">
              <w:rPr>
                <w:rFonts w:ascii="Times New Roman" w:hAnsi="Times New Roman"/>
              </w:rPr>
              <w:t>100 proc. įstaigos mokytojų stebi bent 2 kolegų ugdomąsias veiklas.</w:t>
            </w:r>
          </w:p>
          <w:p w14:paraId="46D19E45" w14:textId="0A1579AA" w:rsidR="00AF635B" w:rsidRPr="00DB63FF" w:rsidRDefault="00AF635B" w:rsidP="00412455">
            <w:pPr>
              <w:rPr>
                <w:rFonts w:ascii="Times New Roman" w:hAnsi="Times New Roman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2B1A2F7" w14:textId="32291D46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lastRenderedPageBreak/>
              <w:t>Atestaci</w:t>
            </w:r>
            <w:r>
              <w:rPr>
                <w:rFonts w:ascii="Times New Roman" w:hAnsi="Times New Roman"/>
                <w:bCs/>
                <w:szCs w:val="24"/>
                <w:lang w:eastAsia="en-US"/>
              </w:rPr>
              <w:t>jos</w:t>
            </w: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 xml:space="preserve"> komisija</w:t>
            </w:r>
          </w:p>
          <w:p w14:paraId="23C5DF22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90DE980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25C3BEA6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BE92DAA" w14:textId="48E29D60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DB63FF">
              <w:rPr>
                <w:rFonts w:ascii="Times New Roman" w:hAnsi="Times New Roman"/>
                <w:lang w:eastAsia="en-US"/>
              </w:rPr>
              <w:lastRenderedPageBreak/>
              <w:t>Metodinė taryba, vadovai</w:t>
            </w:r>
          </w:p>
          <w:p w14:paraId="3B89C8EC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2FEDCA72" w14:textId="181F62C9" w:rsidR="00AF635B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071D88D2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07C408B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5AD6539" w14:textId="08D7A760" w:rsidR="00AF635B" w:rsidRPr="00F71BBB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DB63FF">
              <w:rPr>
                <w:rFonts w:ascii="Times New Roman" w:hAnsi="Times New Roman"/>
                <w:lang w:eastAsia="en-US"/>
              </w:rPr>
              <w:t>Metodinė taryba,</w:t>
            </w:r>
            <w:r>
              <w:rPr>
                <w:rFonts w:ascii="Times New Roman" w:hAnsi="Times New Roman"/>
                <w:lang w:eastAsia="en-US"/>
              </w:rPr>
              <w:t xml:space="preserve"> v</w:t>
            </w: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>adovai</w:t>
            </w:r>
          </w:p>
          <w:p w14:paraId="781124C1" w14:textId="74D2071D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284CE793" w14:textId="061746EE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4608CA23" w14:textId="77777777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7970CBAC" w14:textId="7563811E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Cs w:val="24"/>
                <w:lang w:eastAsia="en-US"/>
              </w:rPr>
              <w:t>Mokytojai, m</w:t>
            </w: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>etodinių grupių pirmininkai</w:t>
            </w:r>
            <w:r>
              <w:rPr>
                <w:rFonts w:ascii="Times New Roman" w:hAnsi="Times New Roman"/>
                <w:bCs/>
                <w:szCs w:val="24"/>
                <w:lang w:eastAsia="en-US"/>
              </w:rPr>
              <w:t>, a</w:t>
            </w: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>dministracija</w:t>
            </w:r>
          </w:p>
          <w:p w14:paraId="6536BAB2" w14:textId="667BCB6C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486226F5" w14:textId="77777777" w:rsidR="00AF635B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0C912B27" w14:textId="77777777" w:rsidR="00AF635B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28CE3CD8" w14:textId="77777777" w:rsidR="00AF635B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2E8B15E7" w14:textId="1953AD4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Cs w:val="24"/>
                <w:lang w:eastAsia="en-US"/>
              </w:rPr>
              <w:t>Mokytojai, m</w:t>
            </w: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>etodinių grupių pirmininkai</w:t>
            </w:r>
          </w:p>
          <w:p w14:paraId="6A54BC41" w14:textId="7CDC3D1E" w:rsidR="00AF635B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Cs w:val="24"/>
                <w:lang w:eastAsia="en-US"/>
              </w:rPr>
              <w:t>Metodinių grupių pirmininkai</w:t>
            </w:r>
          </w:p>
          <w:p w14:paraId="20189C63" w14:textId="77777777" w:rsidR="00AF635B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4F62C5A9" w14:textId="77777777" w:rsidR="00AF635B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9B97184" w14:textId="1E3A2682" w:rsidR="00AF635B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37E40A31" w14:textId="77777777" w:rsidR="00AF635B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6D0453F2" w14:textId="77777777" w:rsidR="00AF635B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4573FF11" w14:textId="75D0F999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>Metodinė taryba</w:t>
            </w:r>
            <w:r>
              <w:rPr>
                <w:rFonts w:ascii="Times New Roman" w:hAnsi="Times New Roman"/>
                <w:bCs/>
                <w:szCs w:val="24"/>
                <w:lang w:eastAsia="en-US"/>
              </w:rPr>
              <w:t>,</w:t>
            </w:r>
          </w:p>
          <w:p w14:paraId="28B3C236" w14:textId="7C7CE0C4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Cs w:val="24"/>
                <w:lang w:eastAsia="en-US"/>
              </w:rPr>
              <w:t>v</w:t>
            </w: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>isi mokytojai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66CC894" w14:textId="2FCC7AC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lastRenderedPageBreak/>
              <w:t>2025 m.</w:t>
            </w:r>
          </w:p>
          <w:p w14:paraId="2FC73EBA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5EA27E35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5257897B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771EC703" w14:textId="25BB1004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lastRenderedPageBreak/>
              <w:t>2025 m.</w:t>
            </w:r>
          </w:p>
          <w:p w14:paraId="23004496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0833C671" w14:textId="7A1C5AB1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2CD033DC" w14:textId="181AE0E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5A32AA46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7EAE617D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  <w:p w14:paraId="3146C9E1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41B2D8AC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5F09965D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6B7750B5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  <w:p w14:paraId="7462B329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67007AF7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5EF38A34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4D5F2C28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0E2EA64D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  <w:p w14:paraId="53767412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50FE4B6E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3AFA8CD6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  <w:p w14:paraId="5685F522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4A530ABE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0044A124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7AD4FFC5" w14:textId="042F595E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27842C30" w14:textId="77777777" w:rsidR="00AF635B" w:rsidRDefault="00AF635B" w:rsidP="00832DA2">
            <w:pPr>
              <w:rPr>
                <w:rFonts w:ascii="Times New Roman" w:hAnsi="Times New Roman"/>
                <w:szCs w:val="24"/>
              </w:rPr>
            </w:pPr>
          </w:p>
          <w:p w14:paraId="6C46147E" w14:textId="41F7AEC3" w:rsidR="00AF635B" w:rsidRPr="00DB63FF" w:rsidRDefault="00AF635B" w:rsidP="00832DA2">
            <w:pPr>
              <w:rPr>
                <w:rFonts w:ascii="Times New Roman" w:hAnsi="Times New Roman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9F639B0" w14:textId="77777777" w:rsidR="00AF635B" w:rsidRPr="004A37CB" w:rsidRDefault="00AF635B" w:rsidP="007A5A09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578D2826" w14:textId="782A6DCD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</w:tc>
      </w:tr>
      <w:tr w:rsidR="00AF635B" w:rsidRPr="00DB63FF" w14:paraId="2B2CF41D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64D9EDE" w14:textId="2536D948" w:rsidR="00AF635B" w:rsidRPr="00AD6AF6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AD6AF6">
              <w:rPr>
                <w:rFonts w:ascii="Times New Roman" w:hAnsi="Times New Roman"/>
                <w:szCs w:val="24"/>
              </w:rPr>
              <w:t>5.2.Lyderystės mokymai, vadovų stažuotė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AD47CD8" w14:textId="2CCD8383" w:rsidR="00AF635B" w:rsidRPr="00AD6AF6" w:rsidRDefault="00AF635B" w:rsidP="00412455">
            <w:pPr>
              <w:rPr>
                <w:rFonts w:ascii="Times New Roman" w:hAnsi="Times New Roman"/>
              </w:rPr>
            </w:pPr>
            <w:r w:rsidRPr="00AD6AF6">
              <w:rPr>
                <w:rFonts w:ascii="Times New Roman" w:hAnsi="Times New Roman"/>
              </w:rPr>
              <w:t xml:space="preserve">80 proc. vadovų tobulins pedagoginio ir administracinio personalo kompetenciją, bendradarbiavimo, komandinio darbo, lyderystės kompetenciją, kurdami vidinės grįžtamojo ryšio ir profesinės tarpusavio paramos kultūrą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C64E46" w14:textId="78093E03" w:rsidR="00AF635B" w:rsidRPr="00AD6AF6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AD6AF6">
              <w:rPr>
                <w:rFonts w:ascii="Times New Roman" w:hAnsi="Times New Roman"/>
                <w:bCs/>
                <w:szCs w:val="24"/>
                <w:lang w:eastAsia="en-US"/>
              </w:rPr>
              <w:t>Mokyklos vadovai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6B5AB2B" w14:textId="12560314" w:rsidR="00AF635B" w:rsidRPr="00AD6AF6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AD6AF6">
              <w:rPr>
                <w:rFonts w:ascii="Times New Roman" w:hAnsi="Times New Roman"/>
                <w:lang w:eastAsia="en-US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274855C" w14:textId="77777777" w:rsidR="00AF635B" w:rsidRPr="00A01CD8" w:rsidRDefault="00AF635B" w:rsidP="007A5A09">
            <w:pPr>
              <w:rPr>
                <w:rFonts w:ascii="Times New Roman" w:hAnsi="Times New Roman"/>
                <w:color w:val="FF0000"/>
                <w:szCs w:val="24"/>
              </w:rPr>
            </w:pPr>
          </w:p>
        </w:tc>
      </w:tr>
      <w:tr w:rsidR="00AF635B" w:rsidRPr="00DB63FF" w14:paraId="364D5F5D" w14:textId="77777777" w:rsidTr="00AF635B">
        <w:trPr>
          <w:trHeight w:val="300"/>
        </w:trPr>
        <w:tc>
          <w:tcPr>
            <w:tcW w:w="139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E30EEFD" w14:textId="2097AF7F" w:rsidR="00AF635B" w:rsidRPr="00DB63FF" w:rsidRDefault="00AF635B" w:rsidP="00412455">
            <w:pPr>
              <w:tabs>
                <w:tab w:val="left" w:pos="6330"/>
              </w:tabs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D6ED432">
              <w:rPr>
                <w:rFonts w:ascii="Times New Roman" w:hAnsi="Times New Roman"/>
                <w:b/>
                <w:bCs/>
                <w:lang w:eastAsia="en-US"/>
              </w:rPr>
              <w:lastRenderedPageBreak/>
              <w:t xml:space="preserve">6 UŽDAVINYS. </w:t>
            </w:r>
            <w:r w:rsidRPr="00AD6AF6">
              <w:rPr>
                <w:rFonts w:ascii="Times New Roman" w:hAnsi="Times New Roman"/>
                <w:b/>
                <w:bCs/>
                <w:lang w:eastAsia="en-US"/>
              </w:rPr>
              <w:t>Sustiprinti pedagogo profesijos patrauklumą, sukurti veiksmingą pedagogų rengimo ir kompetencijos tobulinimo sistemą</w:t>
            </w:r>
          </w:p>
        </w:tc>
      </w:tr>
      <w:tr w:rsidR="00AF635B" w:rsidRPr="00DB63FF" w14:paraId="25A4B7B7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1504B93" w14:textId="4B9F566D" w:rsidR="00AF635B" w:rsidRPr="00DB63FF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DB63FF">
              <w:rPr>
                <w:rFonts w:ascii="Times New Roman" w:hAnsi="Times New Roman"/>
                <w:bCs/>
              </w:rPr>
              <w:t>6.1. Sustiprinti pedagogo profesijos patrauklumą, sukurti veiksmingą jų rengimo ir kompetencijų tobulinimo sistemą</w:t>
            </w:r>
            <w:r>
              <w:rPr>
                <w:rFonts w:ascii="Times New Roman" w:hAnsi="Times New Roman"/>
                <w:bCs/>
              </w:rPr>
              <w:t>.</w:t>
            </w: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ab/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E9F60D" w14:textId="0438AFB6" w:rsidR="00AF635B" w:rsidRDefault="00AF635B" w:rsidP="00412455">
            <w:pPr>
              <w:rPr>
                <w:rFonts w:ascii="Times New Roman" w:hAnsi="Times New Roman"/>
              </w:rPr>
            </w:pPr>
            <w:r w:rsidRPr="00DB63FF">
              <w:rPr>
                <w:rFonts w:ascii="Times New Roman" w:hAnsi="Times New Roman"/>
              </w:rPr>
              <w:t>Tobulinančių kvalifikaciją</w:t>
            </w:r>
            <w:r>
              <w:rPr>
                <w:rFonts w:ascii="Times New Roman" w:hAnsi="Times New Roman"/>
              </w:rPr>
              <w:t xml:space="preserve"> </w:t>
            </w:r>
            <w:r w:rsidRPr="00DB63FF">
              <w:rPr>
                <w:rFonts w:ascii="Times New Roman" w:hAnsi="Times New Roman"/>
              </w:rPr>
              <w:t>tarptautiniuose mokymuose ir</w:t>
            </w:r>
            <w:r>
              <w:rPr>
                <w:rFonts w:ascii="Times New Roman" w:hAnsi="Times New Roman"/>
              </w:rPr>
              <w:t xml:space="preserve"> </w:t>
            </w:r>
            <w:r w:rsidRPr="00DB63FF">
              <w:rPr>
                <w:rFonts w:ascii="Times New Roman" w:hAnsi="Times New Roman"/>
              </w:rPr>
              <w:t>projektuose pedagogų skaičius – ne mažiau</w:t>
            </w:r>
            <w:r>
              <w:rPr>
                <w:rFonts w:ascii="Times New Roman" w:hAnsi="Times New Roman"/>
              </w:rPr>
              <w:t xml:space="preserve"> kaip</w:t>
            </w:r>
            <w:r w:rsidRPr="00DB63FF">
              <w:rPr>
                <w:rFonts w:ascii="Times New Roman" w:hAnsi="Times New Roman"/>
              </w:rPr>
              <w:t xml:space="preserve"> 1.</w:t>
            </w:r>
          </w:p>
          <w:p w14:paraId="710FCEF6" w14:textId="77777777" w:rsidR="00AF635B" w:rsidRPr="00DB63FF" w:rsidRDefault="00AF635B" w:rsidP="00412455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0D912E76" w14:textId="00DFF53B" w:rsidR="00AF635B" w:rsidRPr="00DB63FF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DB63FF">
              <w:rPr>
                <w:rFonts w:ascii="Times New Roman" w:hAnsi="Times New Roman"/>
              </w:rPr>
              <w:t>100 proc. mokytojų dalyvauja metiniame pokalbyje su mokyklos administracija, aptaria savo sėkmes ir nesėkmes, išsako lūkesčius, numato  tobulėjimo perspektyvas.</w:t>
            </w:r>
          </w:p>
          <w:p w14:paraId="424A02BC" w14:textId="0DB97E83" w:rsidR="00AF635B" w:rsidRDefault="00AF635B" w:rsidP="00412455">
            <w:pPr>
              <w:rPr>
                <w:rFonts w:ascii="Times New Roman" w:hAnsi="Times New Roman"/>
              </w:rPr>
            </w:pPr>
            <w:r w:rsidRPr="00DB63FF">
              <w:rPr>
                <w:rFonts w:ascii="Times New Roman" w:hAnsi="Times New Roman"/>
              </w:rPr>
              <w:t>Organizuojami renginiai</w:t>
            </w:r>
            <w:r>
              <w:rPr>
                <w:rFonts w:ascii="Times New Roman" w:hAnsi="Times New Roman"/>
              </w:rPr>
              <w:t>,</w:t>
            </w:r>
            <w:r w:rsidRPr="00DB63FF">
              <w:rPr>
                <w:rFonts w:ascii="Times New Roman" w:hAnsi="Times New Roman"/>
              </w:rPr>
              <w:t xml:space="preserve"> skirti emocinės sveikatos palaikymui, streso valdymui.</w:t>
            </w:r>
          </w:p>
          <w:p w14:paraId="70E95075" w14:textId="77777777" w:rsidR="00AF635B" w:rsidRPr="00DB63FF" w:rsidRDefault="00AF635B" w:rsidP="00412455">
            <w:pPr>
              <w:jc w:val="both"/>
              <w:rPr>
                <w:rFonts w:ascii="Times New Roman" w:hAnsi="Times New Roman"/>
              </w:rPr>
            </w:pPr>
          </w:p>
          <w:p w14:paraId="285D44EB" w14:textId="74F26263" w:rsidR="00AF635B" w:rsidRDefault="00AF635B" w:rsidP="00412455">
            <w:pPr>
              <w:rPr>
                <w:rFonts w:ascii="Times New Roman" w:hAnsi="Times New Roman"/>
                <w:color w:val="833C0B" w:themeColor="accent2" w:themeShade="80"/>
              </w:rPr>
            </w:pPr>
            <w:r w:rsidRPr="007A6F4B">
              <w:rPr>
                <w:rFonts w:ascii="Times New Roman" w:hAnsi="Times New Roman"/>
              </w:rPr>
              <w:t>1-2 pedagogiką studijuojantys studentai atlieka praktiką įstaigoje.</w:t>
            </w:r>
          </w:p>
          <w:p w14:paraId="0373DAF6" w14:textId="415C76A3" w:rsidR="00AF635B" w:rsidRPr="00DB63FF" w:rsidRDefault="00AF635B" w:rsidP="00412455">
            <w:pPr>
              <w:jc w:val="both"/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EA3BD74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>Metodinė taryba, metodinės grupės</w:t>
            </w:r>
          </w:p>
          <w:p w14:paraId="3AA7B374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4E9C3857" w14:textId="77777777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7E172EA8" w14:textId="74B9658F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DB63FF">
              <w:rPr>
                <w:rFonts w:ascii="Times New Roman" w:hAnsi="Times New Roman"/>
                <w:lang w:eastAsia="en-US"/>
              </w:rPr>
              <w:t>Vadovai, Metodinė taryba</w:t>
            </w:r>
          </w:p>
          <w:p w14:paraId="5A65ECD3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6BE8659" w14:textId="2581B20A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538A02BC" w14:textId="77777777" w:rsidR="00AF635B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2568BA3" w14:textId="76346816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 xml:space="preserve">Administracija, Direktorius, </w:t>
            </w:r>
          </w:p>
          <w:p w14:paraId="1C961AE1" w14:textId="77777777" w:rsidR="00AF635B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>Mokyklos taryba</w:t>
            </w:r>
          </w:p>
          <w:p w14:paraId="07F197E1" w14:textId="77777777" w:rsidR="00AF635B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59F0A1F" w14:textId="2FA944B1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>Direktoriu</w:t>
            </w:r>
            <w:r>
              <w:rPr>
                <w:rFonts w:ascii="Times New Roman" w:hAnsi="Times New Roman"/>
                <w:lang w:eastAsia="en-US"/>
              </w:rPr>
              <w:t>s</w:t>
            </w:r>
          </w:p>
          <w:p w14:paraId="7D37E046" w14:textId="60D4FA41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>Direktoriaus pavaduotojai ugdymui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3A3EB91" w14:textId="0C640487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2025</w:t>
            </w:r>
            <w:r w:rsidRPr="00DB63FF">
              <w:rPr>
                <w:rFonts w:ascii="Times New Roman" w:hAnsi="Times New Roman"/>
                <w:lang w:eastAsia="en-US"/>
              </w:rPr>
              <w:t xml:space="preserve"> m. </w:t>
            </w:r>
          </w:p>
          <w:p w14:paraId="2291098C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3127FA9B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F419D6A" w14:textId="52EE3DFB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18CC9F6D" w14:textId="40800102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  <w:p w14:paraId="307A0706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71882378" w14:textId="268115BB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 xml:space="preserve"> </w:t>
            </w:r>
          </w:p>
          <w:p w14:paraId="2E909480" w14:textId="7BB53085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1E3A586F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>2025 m.</w:t>
            </w:r>
          </w:p>
          <w:p w14:paraId="31C340C8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76C40DEE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4D8A257E" w14:textId="0E9AD73F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C045A1" w14:textId="77777777" w:rsidR="00AF635B" w:rsidRPr="004A37CB" w:rsidRDefault="00AF635B" w:rsidP="007A5A09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>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47CD2F84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</w:tc>
      </w:tr>
      <w:tr w:rsidR="00AF635B" w:rsidRPr="00DB63FF" w14:paraId="47949379" w14:textId="77777777" w:rsidTr="00AF635B">
        <w:trPr>
          <w:trHeight w:val="300"/>
        </w:trPr>
        <w:tc>
          <w:tcPr>
            <w:tcW w:w="139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4CF8100" w14:textId="48E7008B" w:rsidR="00AF635B" w:rsidRPr="00DB63FF" w:rsidRDefault="00AF635B" w:rsidP="005B491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2. Prioritetas. S</w:t>
            </w:r>
            <w:r w:rsidRPr="59C97967">
              <w:rPr>
                <w:rFonts w:ascii="Times New Roman" w:hAnsi="Times New Roman"/>
                <w:b/>
                <w:bCs/>
              </w:rPr>
              <w:t>tiprinti tautinį ir pilietinį tapatumą, didinti kultūros skvarbą ir visuomenės kūrybingumą</w:t>
            </w:r>
          </w:p>
        </w:tc>
      </w:tr>
      <w:tr w:rsidR="00AF635B" w:rsidRPr="00DB63FF" w14:paraId="202A9A4B" w14:textId="77777777" w:rsidTr="00AF635B">
        <w:trPr>
          <w:trHeight w:val="300"/>
        </w:trPr>
        <w:tc>
          <w:tcPr>
            <w:tcW w:w="139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EA64D2" w14:textId="27FE6C32" w:rsidR="00AF635B" w:rsidRPr="00904F36" w:rsidRDefault="00AF635B" w:rsidP="00412455">
            <w:pPr>
              <w:pStyle w:val="Sraopastraipa"/>
              <w:numPr>
                <w:ilvl w:val="0"/>
                <w:numId w:val="32"/>
              </w:numPr>
              <w:spacing w:before="240" w:after="240"/>
              <w:jc w:val="center"/>
              <w:rPr>
                <w:b/>
                <w:bCs/>
                <w:kern w:val="28"/>
              </w:rPr>
            </w:pPr>
            <w:r w:rsidRPr="00904F36">
              <w:rPr>
                <w:b/>
                <w:bCs/>
              </w:rPr>
              <w:t>UŽDAVINYS. Stiprinti istorinės atminties aktualizavimą visuomenėje</w:t>
            </w:r>
          </w:p>
        </w:tc>
      </w:tr>
      <w:tr w:rsidR="00AF635B" w:rsidRPr="00DB63FF" w14:paraId="440CDE96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D6DE619" w14:textId="646C67E2" w:rsidR="00AF635B" w:rsidRPr="003E2CAD" w:rsidRDefault="00AF635B" w:rsidP="00412455">
            <w:pPr>
              <w:ind w:right="-83"/>
              <w:rPr>
                <w:szCs w:val="24"/>
              </w:rPr>
            </w:pPr>
            <w:r>
              <w:t xml:space="preserve">1.1. </w:t>
            </w:r>
            <w:r w:rsidRPr="00904F36">
              <w:t>Valstybinių, tautinių švenčių minėjimų organizavimas ir dalyvavimas juose, teminių pamokų organizavimas.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DF036B7" w14:textId="77777777" w:rsidR="00AF635B" w:rsidRPr="00DB63FF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DB63FF">
              <w:rPr>
                <w:rFonts w:ascii="Times New Roman" w:hAnsi="Times New Roman"/>
              </w:rPr>
              <w:t>Bendruomenės atstovai dalyvauja renginiuose mieste, 100 procentų mokinių ir mokytojų dalyvauja renginiuose mokykloje.</w:t>
            </w:r>
          </w:p>
          <w:p w14:paraId="3D43156C" w14:textId="77777777" w:rsidR="00AF635B" w:rsidRDefault="00AF635B" w:rsidP="00412455">
            <w:pPr>
              <w:rPr>
                <w:rFonts w:ascii="Times New Roman" w:hAnsi="Times New Roman"/>
              </w:rPr>
            </w:pPr>
          </w:p>
          <w:p w14:paraId="3726A8FF" w14:textId="70F71B87" w:rsidR="00AF635B" w:rsidRPr="00DB63FF" w:rsidRDefault="00AF635B" w:rsidP="00412455">
            <w:pPr>
              <w:rPr>
                <w:rFonts w:ascii="Times New Roman" w:hAnsi="Times New Roman"/>
              </w:rPr>
            </w:pPr>
            <w:r w:rsidRPr="6223E8B9">
              <w:rPr>
                <w:rFonts w:ascii="Times New Roman" w:hAnsi="Times New Roman"/>
              </w:rPr>
              <w:t>Renginiai, skatinantys pilietiškumą - ne mažiau kaip</w:t>
            </w:r>
            <w:r>
              <w:rPr>
                <w:rFonts w:ascii="Times New Roman" w:hAnsi="Times New Roman"/>
              </w:rPr>
              <w:t xml:space="preserve"> 5 per metus.  </w:t>
            </w:r>
          </w:p>
          <w:p w14:paraId="612E09CA" w14:textId="1B3B4B6E" w:rsidR="00AF635B" w:rsidRDefault="00AF635B" w:rsidP="00412455">
            <w:pPr>
              <w:rPr>
                <w:rFonts w:ascii="Times New Roman" w:hAnsi="Times New Roman"/>
              </w:rPr>
            </w:pPr>
          </w:p>
          <w:p w14:paraId="3E3A6B57" w14:textId="3005E76A" w:rsidR="00AF635B" w:rsidRPr="00DB63FF" w:rsidRDefault="00AF635B" w:rsidP="00412455">
            <w:pPr>
              <w:rPr>
                <w:rFonts w:ascii="Times New Roman" w:hAnsi="Times New Roman"/>
              </w:rPr>
            </w:pPr>
            <w:r w:rsidRPr="00DB63FF">
              <w:rPr>
                <w:rFonts w:ascii="Times New Roman" w:hAnsi="Times New Roman"/>
              </w:rPr>
              <w:t xml:space="preserve">Dalyvavimas kultūros paso programose </w:t>
            </w:r>
            <w:r>
              <w:rPr>
                <w:rFonts w:ascii="Times New Roman" w:hAnsi="Times New Roman"/>
              </w:rPr>
              <w:t>–</w:t>
            </w:r>
            <w:r w:rsidRPr="00DB63FF">
              <w:rPr>
                <w:rFonts w:ascii="Times New Roman" w:hAnsi="Times New Roman"/>
              </w:rPr>
              <w:t xml:space="preserve"> skirtų lėšų panaudojimo dalis – ne mažiau</w:t>
            </w:r>
            <w:r>
              <w:rPr>
                <w:rFonts w:ascii="Times New Roman" w:hAnsi="Times New Roman"/>
              </w:rPr>
              <w:t xml:space="preserve"> kaip</w:t>
            </w:r>
            <w:r w:rsidRPr="00DB63FF">
              <w:rPr>
                <w:rFonts w:ascii="Times New Roman" w:hAnsi="Times New Roman"/>
              </w:rPr>
              <w:t xml:space="preserve"> 100 proc. </w:t>
            </w:r>
          </w:p>
          <w:p w14:paraId="6234C417" w14:textId="206960F9" w:rsidR="00AF635B" w:rsidRDefault="00AF635B" w:rsidP="00412455">
            <w:pPr>
              <w:rPr>
                <w:rFonts w:ascii="Times New Roman" w:hAnsi="Times New Roman"/>
              </w:rPr>
            </w:pPr>
            <w:r w:rsidRPr="00DB63FF">
              <w:rPr>
                <w:rFonts w:ascii="Times New Roman" w:hAnsi="Times New Roman"/>
              </w:rPr>
              <w:t xml:space="preserve">Kiekviena klasė dalyvauja edukacijose muziejuje </w:t>
            </w:r>
            <w:r>
              <w:rPr>
                <w:rFonts w:ascii="Times New Roman" w:hAnsi="Times New Roman"/>
              </w:rPr>
              <w:t>–</w:t>
            </w:r>
            <w:r w:rsidRPr="00DB63FF">
              <w:rPr>
                <w:rFonts w:ascii="Times New Roman" w:hAnsi="Times New Roman"/>
              </w:rPr>
              <w:t xml:space="preserve"> ne mažiau</w:t>
            </w:r>
            <w:r>
              <w:rPr>
                <w:rFonts w:ascii="Times New Roman" w:hAnsi="Times New Roman"/>
              </w:rPr>
              <w:t xml:space="preserve"> kaip</w:t>
            </w:r>
            <w:r w:rsidRPr="00DB63FF">
              <w:rPr>
                <w:rFonts w:ascii="Times New Roman" w:hAnsi="Times New Roman"/>
              </w:rPr>
              <w:t xml:space="preserve"> 1 kartą per metus. </w:t>
            </w:r>
          </w:p>
          <w:p w14:paraId="730F5D39" w14:textId="77777777" w:rsidR="00AF635B" w:rsidRPr="00DB63FF" w:rsidRDefault="00AF635B" w:rsidP="00412455">
            <w:pPr>
              <w:rPr>
                <w:rFonts w:ascii="Times New Roman" w:hAnsi="Times New Roman"/>
              </w:rPr>
            </w:pPr>
          </w:p>
          <w:p w14:paraId="1D539E3E" w14:textId="4AD3F22E" w:rsidR="00AF635B" w:rsidRPr="00F249CA" w:rsidRDefault="00AF635B" w:rsidP="00412455">
            <w:pPr>
              <w:jc w:val="both"/>
              <w:rPr>
                <w:rFonts w:ascii="Times New Roman" w:hAnsi="Times New Roman"/>
              </w:rPr>
            </w:pPr>
            <w:r w:rsidRPr="00F249CA">
              <w:rPr>
                <w:rFonts w:ascii="Times New Roman" w:hAnsi="Times New Roman"/>
              </w:rPr>
              <w:lastRenderedPageBreak/>
              <w:t>Mokykloje veikia Jaunųjų  šaulių organizacija.</w:t>
            </w:r>
          </w:p>
          <w:p w14:paraId="2BEA7BFA" w14:textId="77777777" w:rsidR="00AF635B" w:rsidRPr="00F249CA" w:rsidRDefault="00AF635B" w:rsidP="00412455">
            <w:pPr>
              <w:jc w:val="both"/>
              <w:rPr>
                <w:rFonts w:ascii="Times New Roman" w:hAnsi="Times New Roman"/>
              </w:rPr>
            </w:pPr>
          </w:p>
          <w:p w14:paraId="50B56DE3" w14:textId="59A888ED" w:rsidR="00AF635B" w:rsidRPr="00DB63FF" w:rsidRDefault="00AF635B" w:rsidP="0041245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45707C" w14:textId="77777777" w:rsidR="00AF635B" w:rsidRPr="00DB63FF" w:rsidRDefault="00AF635B" w:rsidP="00412455">
            <w:pPr>
              <w:tabs>
                <w:tab w:val="left" w:pos="4536"/>
              </w:tabs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lastRenderedPageBreak/>
              <w:t xml:space="preserve"> Mokyklos taryba</w:t>
            </w:r>
          </w:p>
          <w:p w14:paraId="11F928C8" w14:textId="77777777" w:rsidR="00AF635B" w:rsidRPr="00DB63FF" w:rsidRDefault="00AF635B" w:rsidP="00412455">
            <w:pPr>
              <w:tabs>
                <w:tab w:val="left" w:pos="4536"/>
              </w:tabs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34E6FDAC" w14:textId="77777777" w:rsidR="00AF635B" w:rsidRPr="00DB63FF" w:rsidRDefault="00AF635B" w:rsidP="00412455">
            <w:pPr>
              <w:tabs>
                <w:tab w:val="left" w:pos="4536"/>
              </w:tabs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1C9E88CD" w14:textId="5C12C4C8" w:rsidR="00AF635B" w:rsidRPr="00DB63FF" w:rsidRDefault="00AF635B" w:rsidP="00412455">
            <w:pPr>
              <w:tabs>
                <w:tab w:val="left" w:pos="4536"/>
              </w:tabs>
              <w:rPr>
                <w:rFonts w:ascii="Times New Roman" w:hAnsi="Times New Roman"/>
                <w:lang w:eastAsia="en-US"/>
              </w:rPr>
            </w:pPr>
          </w:p>
          <w:p w14:paraId="64768982" w14:textId="03D98051" w:rsidR="00AF635B" w:rsidRPr="00DB63FF" w:rsidRDefault="00AF635B" w:rsidP="00832DA2">
            <w:pPr>
              <w:tabs>
                <w:tab w:val="left" w:pos="4536"/>
              </w:tabs>
              <w:rPr>
                <w:rFonts w:ascii="Times New Roman" w:hAnsi="Times New Roman"/>
                <w:bCs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Cs w:val="24"/>
                <w:lang w:eastAsia="en-US"/>
              </w:rPr>
              <w:t>Klasių a</w:t>
            </w:r>
            <w:r w:rsidRPr="00DB63FF">
              <w:rPr>
                <w:rFonts w:ascii="Times New Roman" w:hAnsi="Times New Roman"/>
                <w:bCs/>
                <w:szCs w:val="24"/>
                <w:lang w:eastAsia="en-US"/>
              </w:rPr>
              <w:t>uklėtojai</w:t>
            </w:r>
          </w:p>
          <w:p w14:paraId="08F2E7BC" w14:textId="1B6072EA" w:rsidR="00AF635B" w:rsidRDefault="00AF635B" w:rsidP="00412455">
            <w:pPr>
              <w:tabs>
                <w:tab w:val="left" w:pos="4536"/>
              </w:tabs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E25347A" w14:textId="77777777" w:rsidR="00AF635B" w:rsidRPr="00DB63FF" w:rsidRDefault="00AF635B" w:rsidP="00412455">
            <w:pPr>
              <w:tabs>
                <w:tab w:val="left" w:pos="4536"/>
              </w:tabs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69B0C0CE" w14:textId="7908CA02" w:rsidR="00AF635B" w:rsidRPr="00F249CA" w:rsidRDefault="00AF635B" w:rsidP="00412455">
            <w:pPr>
              <w:tabs>
                <w:tab w:val="left" w:pos="4536"/>
              </w:tabs>
              <w:rPr>
                <w:rFonts w:ascii="Times New Roman" w:hAnsi="Times New Roman"/>
                <w:lang w:eastAsia="en-US"/>
              </w:rPr>
            </w:pPr>
            <w:r w:rsidRPr="00F249CA">
              <w:rPr>
                <w:rFonts w:ascii="Times New Roman" w:hAnsi="Times New Roman"/>
                <w:lang w:eastAsia="en-US"/>
              </w:rPr>
              <w:t>Mokyklos taryba, menų, fizinio  ugdymo mokytojų, socialinių mokslų  metodinė grupė</w:t>
            </w:r>
          </w:p>
          <w:p w14:paraId="44D6C75B" w14:textId="77777777" w:rsidR="00AF635B" w:rsidRPr="00DB63FF" w:rsidRDefault="00AF635B" w:rsidP="00412455">
            <w:pPr>
              <w:tabs>
                <w:tab w:val="left" w:pos="4536"/>
              </w:tabs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38E8807F" w14:textId="77777777" w:rsidR="00AF635B" w:rsidRDefault="00AF635B" w:rsidP="00412455">
            <w:pPr>
              <w:tabs>
                <w:tab w:val="left" w:pos="4536"/>
              </w:tabs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15761F05" w14:textId="1520CB19" w:rsidR="00AF635B" w:rsidRPr="00DB63FF" w:rsidRDefault="00AF635B" w:rsidP="00F249CA">
            <w:pPr>
              <w:tabs>
                <w:tab w:val="left" w:pos="4536"/>
              </w:tabs>
              <w:rPr>
                <w:rFonts w:ascii="Times New Roman" w:hAnsi="Times New Roman"/>
                <w:bCs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Cs w:val="24"/>
                <w:lang w:eastAsia="en-US"/>
              </w:rPr>
              <w:lastRenderedPageBreak/>
              <w:t>Administracija, mokytojas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90BED5" w14:textId="074620F8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lastRenderedPageBreak/>
              <w:t>2025 m.</w:t>
            </w:r>
          </w:p>
          <w:p w14:paraId="1EF5DE2D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959344C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4E381A2E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95136FE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1BB797C6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36CABA9" w14:textId="545B125F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44DCAF7C" w14:textId="6145143E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32267374" w14:textId="77777777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3F9FB960" w14:textId="77777777" w:rsidR="00AF635B" w:rsidRDefault="00AF635B" w:rsidP="00F249CA">
            <w:pPr>
              <w:rPr>
                <w:rFonts w:ascii="Times New Roman" w:hAnsi="Times New Roman"/>
                <w:szCs w:val="24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  <w:p w14:paraId="66BECBFF" w14:textId="77777777" w:rsidR="00AF635B" w:rsidRDefault="00AF635B" w:rsidP="00F249CA">
            <w:pPr>
              <w:rPr>
                <w:rFonts w:ascii="Times New Roman" w:hAnsi="Times New Roman"/>
                <w:szCs w:val="24"/>
              </w:rPr>
            </w:pPr>
          </w:p>
          <w:p w14:paraId="51E62500" w14:textId="77777777" w:rsidR="00AF635B" w:rsidRDefault="00AF635B" w:rsidP="00F249CA">
            <w:pPr>
              <w:rPr>
                <w:rFonts w:ascii="Times New Roman" w:hAnsi="Times New Roman"/>
                <w:szCs w:val="24"/>
              </w:rPr>
            </w:pPr>
          </w:p>
          <w:p w14:paraId="5198B880" w14:textId="0FCA34AA" w:rsidR="00AF635B" w:rsidRPr="00DB63FF" w:rsidRDefault="00AF635B" w:rsidP="00F249CA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lastRenderedPageBreak/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AEAD65F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3119CA34" w14:textId="6C303CCE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>Savivaldybės ir 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456EFC8A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4DDB1731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6915A391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E30D9AC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331BA02F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45DCF8ED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49466B5F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2D91FC19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548103BA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7478DCB2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  <w:p w14:paraId="6AFB4181" w14:textId="77777777" w:rsidR="00AF635B" w:rsidRPr="00DB63FF" w:rsidRDefault="00AF635B" w:rsidP="00412455">
            <w:pPr>
              <w:rPr>
                <w:rFonts w:ascii="Times New Roman" w:hAnsi="Times New Roman"/>
                <w:bCs/>
                <w:szCs w:val="24"/>
                <w:lang w:eastAsia="en-US"/>
              </w:rPr>
            </w:pPr>
          </w:p>
        </w:tc>
      </w:tr>
      <w:tr w:rsidR="00AF635B" w:rsidRPr="00DB63FF" w14:paraId="5D9D984A" w14:textId="77777777" w:rsidTr="00AF635B">
        <w:trPr>
          <w:trHeight w:val="300"/>
        </w:trPr>
        <w:tc>
          <w:tcPr>
            <w:tcW w:w="139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59B2BEA" w14:textId="149E8B14" w:rsidR="00AF635B" w:rsidRPr="001520CB" w:rsidRDefault="00AF635B" w:rsidP="00412455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520CB">
              <w:rPr>
                <w:rFonts w:ascii="Times New Roman" w:hAnsi="Times New Roman"/>
                <w:b/>
                <w:bCs/>
                <w:szCs w:val="24"/>
              </w:rPr>
              <w:lastRenderedPageBreak/>
              <w:t>2 UŽDAVINYS. Skatinti visapusišką tautinių mažumų integraciją</w:t>
            </w:r>
          </w:p>
        </w:tc>
      </w:tr>
      <w:tr w:rsidR="00AF635B" w:rsidRPr="00DB63FF" w14:paraId="6AC30273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CA13A0" w14:textId="4CBB8E81" w:rsidR="00AF635B" w:rsidRPr="00DB63FF" w:rsidRDefault="00AF635B" w:rsidP="0041245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  <w:r w:rsidRPr="00DB63FF">
              <w:rPr>
                <w:rFonts w:ascii="Times New Roman" w:hAnsi="Times New Roman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</w:rPr>
              <w:t>1.</w:t>
            </w:r>
            <w:r w:rsidRPr="00DB63FF">
              <w:rPr>
                <w:rFonts w:ascii="Times New Roman" w:hAnsi="Times New Roman"/>
                <w:szCs w:val="24"/>
              </w:rPr>
              <w:t>Tautinių mažumų atstovai įtraukiami į bendruomenės veiklas, aktyviai dalyvauja šventėse, konkursuose, akcijose.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E34D60" w14:textId="4063D845" w:rsidR="00AF635B" w:rsidRDefault="00AF635B" w:rsidP="00DF0A3B">
            <w:pPr>
              <w:rPr>
                <w:rFonts w:ascii="Times New Roman" w:hAnsi="Times New Roman"/>
                <w:szCs w:val="24"/>
              </w:rPr>
            </w:pPr>
            <w:r w:rsidRPr="00DB63FF">
              <w:rPr>
                <w:rFonts w:ascii="Times New Roman" w:hAnsi="Times New Roman"/>
                <w:szCs w:val="24"/>
              </w:rPr>
              <w:t>100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DB63FF">
              <w:rPr>
                <w:rFonts w:ascii="Times New Roman" w:hAnsi="Times New Roman"/>
                <w:szCs w:val="24"/>
              </w:rPr>
              <w:t>% tautinių mažumų atstovų sudaryta galimybė dalyvauti  įstaigoje vykstančioje veikloje.</w:t>
            </w:r>
          </w:p>
          <w:p w14:paraId="0A21C098" w14:textId="61DCA124" w:rsidR="00AF635B" w:rsidRPr="00DB63FF" w:rsidRDefault="00AF635B" w:rsidP="00F249C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210F030" w14:textId="2B5FC64C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DB63FF">
              <w:rPr>
                <w:rFonts w:ascii="Times New Roman" w:hAnsi="Times New Roman"/>
                <w:lang w:eastAsia="en-US"/>
              </w:rPr>
              <w:t>Bendruomenė</w:t>
            </w:r>
          </w:p>
          <w:p w14:paraId="67899A55" w14:textId="60D23CE8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6A702BBD" w14:textId="086659DC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47FA82A7" w14:textId="0E2B182D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0A310931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23438134" w14:textId="6142BA43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413579" w14:textId="63AA8930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15FE63B" w14:textId="2B0BC3F4" w:rsidR="00AF635B" w:rsidRPr="00DB63FF" w:rsidRDefault="00AF635B" w:rsidP="00DF0A3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>Savivaldybės ir 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</w:tc>
      </w:tr>
      <w:tr w:rsidR="00AF635B" w:rsidRPr="00DB63FF" w14:paraId="5E2B7048" w14:textId="77777777" w:rsidTr="00AF635B">
        <w:trPr>
          <w:trHeight w:val="300"/>
        </w:trPr>
        <w:tc>
          <w:tcPr>
            <w:tcW w:w="139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6D9749C" w14:textId="0C93D3AB" w:rsidR="00AF635B" w:rsidRPr="00DB63FF" w:rsidRDefault="00AF635B" w:rsidP="0041245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B63FF">
              <w:rPr>
                <w:rFonts w:ascii="Times New Roman" w:hAnsi="Times New Roman"/>
                <w:b/>
                <w:bCs/>
                <w:szCs w:val="24"/>
              </w:rPr>
              <w:t>3 UŽDAVINYS. Didinti lietuvių kalbos aktualumą globalizacijos ir technologinių pokyčių kontekste</w:t>
            </w:r>
          </w:p>
        </w:tc>
      </w:tr>
      <w:tr w:rsidR="00AF635B" w:rsidRPr="00DB63FF" w14:paraId="435BB10B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FFEB4E2" w14:textId="0925FE7E" w:rsidR="00AF635B" w:rsidRPr="00A13BD4" w:rsidRDefault="00AF635B" w:rsidP="0041245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  <w:r w:rsidRPr="00A13BD4">
              <w:rPr>
                <w:rFonts w:ascii="Times New Roman" w:hAnsi="Times New Roman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</w:rPr>
              <w:t xml:space="preserve">1. </w:t>
            </w:r>
            <w:r w:rsidRPr="00A13BD4">
              <w:rPr>
                <w:rFonts w:ascii="Times New Roman" w:hAnsi="Times New Roman"/>
                <w:szCs w:val="24"/>
              </w:rPr>
              <w:t>Ugdymo proceso metu vartojama taisyklinga lietuvių kalba.</w:t>
            </w:r>
          </w:p>
          <w:p w14:paraId="1B942F6F" w14:textId="374B5D90" w:rsidR="00AF635B" w:rsidRPr="00A13BD4" w:rsidRDefault="00AF635B" w:rsidP="00412455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D10ABAB" w14:textId="3703178A" w:rsidR="00AF635B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DB63FF">
              <w:rPr>
                <w:rFonts w:ascii="Times New Roman" w:hAnsi="Times New Roman"/>
                <w:szCs w:val="24"/>
              </w:rPr>
              <w:t xml:space="preserve">Organizuoti ne mažiau kaip du renginius, skirtus lietuvių kalbos puoselėjimui. </w:t>
            </w:r>
          </w:p>
          <w:p w14:paraId="36683341" w14:textId="77777777" w:rsidR="00AF635B" w:rsidRDefault="00AF635B" w:rsidP="00412455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67EE8BA6" w14:textId="77777777" w:rsidR="00AF635B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DB63FF">
              <w:rPr>
                <w:rFonts w:ascii="Times New Roman" w:hAnsi="Times New Roman"/>
                <w:szCs w:val="24"/>
              </w:rPr>
              <w:t>100 % mokinių dalyvauja lietuvių kalbai skirtuose renginiuose.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14:paraId="7B0E0DF8" w14:textId="0FDA37CF" w:rsidR="00AF635B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DB63FF">
              <w:rPr>
                <w:rFonts w:ascii="Times New Roman" w:hAnsi="Times New Roman"/>
                <w:szCs w:val="24"/>
              </w:rPr>
              <w:t>95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DB63FF">
              <w:rPr>
                <w:rFonts w:ascii="Times New Roman" w:hAnsi="Times New Roman"/>
                <w:szCs w:val="24"/>
              </w:rPr>
              <w:t>% pedagogų taiko atidaus skaitymo strategiją ugdymo procese.</w:t>
            </w:r>
          </w:p>
          <w:p w14:paraId="5E52BAAC" w14:textId="113DD25F" w:rsidR="00AF635B" w:rsidRPr="00DB63FF" w:rsidRDefault="00AF635B" w:rsidP="00412455">
            <w:pPr>
              <w:rPr>
                <w:rFonts w:ascii="Times New Roman" w:hAnsi="Times New Roman"/>
              </w:rPr>
            </w:pPr>
            <w:r w:rsidRPr="00DB63FF">
              <w:rPr>
                <w:rFonts w:ascii="Times New Roman" w:hAnsi="Times New Roman"/>
                <w:szCs w:val="24"/>
              </w:rPr>
              <w:t>80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DB63FF">
              <w:rPr>
                <w:rFonts w:ascii="Times New Roman" w:hAnsi="Times New Roman"/>
                <w:szCs w:val="24"/>
              </w:rPr>
              <w:t>% mokinių</w:t>
            </w:r>
            <w:r>
              <w:rPr>
                <w:rFonts w:ascii="Times New Roman" w:hAnsi="Times New Roman"/>
                <w:szCs w:val="24"/>
              </w:rPr>
              <w:t>,</w:t>
            </w:r>
            <w:r w:rsidRPr="00DB63FF">
              <w:rPr>
                <w:rFonts w:ascii="Times New Roman" w:hAnsi="Times New Roman"/>
                <w:szCs w:val="24"/>
              </w:rPr>
              <w:t xml:space="preserve"> atlikdami užduotis, vartoja taisyklingą lietuvių kalbą.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46354E4" w14:textId="7EE65EAA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Lietuvių kalbos mokytojai, bibliotekos vedėja</w:t>
            </w:r>
          </w:p>
          <w:p w14:paraId="259DFB07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227564E5" w14:textId="1D92D910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DB63FF">
              <w:rPr>
                <w:rFonts w:ascii="Times New Roman" w:hAnsi="Times New Roman"/>
                <w:lang w:eastAsia="en-US"/>
              </w:rPr>
              <w:t>Mokytojai</w:t>
            </w:r>
          </w:p>
          <w:p w14:paraId="1417D675" w14:textId="7DC86C4D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6038A612" w14:textId="1BB4A1B6" w:rsidR="00AF635B" w:rsidRPr="00DB63FF" w:rsidRDefault="00AF635B" w:rsidP="007A6F4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Administracija, m</w:t>
            </w:r>
            <w:r w:rsidRPr="00DB63FF">
              <w:rPr>
                <w:rFonts w:ascii="Times New Roman" w:hAnsi="Times New Roman"/>
                <w:lang w:eastAsia="en-US"/>
              </w:rPr>
              <w:t>okytojai</w:t>
            </w:r>
          </w:p>
          <w:p w14:paraId="7847FA5F" w14:textId="77777777" w:rsidR="00AF635B" w:rsidRPr="00DB63FF" w:rsidRDefault="00AF635B" w:rsidP="007A6F4B">
            <w:pPr>
              <w:rPr>
                <w:rFonts w:ascii="Times New Roman" w:hAnsi="Times New Roman"/>
                <w:lang w:eastAsia="en-US"/>
              </w:rPr>
            </w:pPr>
          </w:p>
          <w:p w14:paraId="2A8355B5" w14:textId="4FE2B1C2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686282E1" w14:textId="77777777" w:rsidR="00AF635B" w:rsidRPr="00DB63FF" w:rsidRDefault="00AF635B" w:rsidP="00F249CA">
            <w:pPr>
              <w:rPr>
                <w:rFonts w:ascii="Times New Roman" w:hAnsi="Times New Roman"/>
                <w:lang w:eastAsia="en-US"/>
              </w:rPr>
            </w:pPr>
            <w:r w:rsidRPr="00DB63FF">
              <w:rPr>
                <w:rFonts w:ascii="Times New Roman" w:hAnsi="Times New Roman"/>
                <w:lang w:eastAsia="en-US"/>
              </w:rPr>
              <w:t>Mokytojai</w:t>
            </w:r>
          </w:p>
          <w:p w14:paraId="78DAA0F2" w14:textId="0896D7FA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A41582" w14:textId="65849583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D6ED432">
              <w:rPr>
                <w:rFonts w:ascii="Times New Roman" w:hAnsi="Times New Roman"/>
                <w:lang w:eastAsia="en-US"/>
              </w:rPr>
              <w:t>2025 m.</w:t>
            </w:r>
          </w:p>
          <w:p w14:paraId="3E6E4174" w14:textId="51658523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337EC380" w14:textId="6F3C7B23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6511AFA4" w14:textId="5FABF5F5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  <w:p w14:paraId="1A0BAB88" w14:textId="47FFDAC9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7451005A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7BB768A7" w14:textId="77777777" w:rsidR="00AF635B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4B2CEF3A" w14:textId="08BA59B1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4A37CB">
              <w:rPr>
                <w:rFonts w:ascii="Times New Roman" w:hAnsi="Times New Roman"/>
                <w:szCs w:val="24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556DE29" w14:textId="77777777" w:rsidR="00AF635B" w:rsidRPr="004A37CB" w:rsidRDefault="00AF635B" w:rsidP="007A5A09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>M</w:t>
            </w:r>
            <w:r w:rsidRPr="004A37CB">
              <w:rPr>
                <w:rFonts w:ascii="Times New Roman" w:hAnsi="Times New Roman"/>
                <w:szCs w:val="24"/>
              </w:rPr>
              <w:t>okymo lėšos</w:t>
            </w:r>
          </w:p>
          <w:p w14:paraId="4F008246" w14:textId="10AC547F" w:rsidR="00AF635B" w:rsidRPr="00DB63FF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F635B" w:rsidRPr="00DB63FF" w14:paraId="7146C9FE" w14:textId="77777777" w:rsidTr="00AF635B">
        <w:trPr>
          <w:trHeight w:val="300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DAA0ED2" w14:textId="57F8A012" w:rsidR="00AF635B" w:rsidRPr="00AD6AF6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AD6AF6">
              <w:rPr>
                <w:rFonts w:ascii="Times New Roman" w:hAnsi="Times New Roman"/>
                <w:szCs w:val="24"/>
              </w:rPr>
              <w:t>3.2. Sukurta skaitymo skatinimo strategija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488D8F1" w14:textId="77777777" w:rsidR="00AF635B" w:rsidRPr="00AD6AF6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AD6AF6">
              <w:rPr>
                <w:rFonts w:ascii="Times New Roman" w:hAnsi="Times New Roman"/>
                <w:szCs w:val="24"/>
              </w:rPr>
              <w:t>1-5 proc. padidėjęs mokinių skaitomumo rodiklis</w:t>
            </w:r>
          </w:p>
          <w:p w14:paraId="15B48199" w14:textId="77777777" w:rsidR="00AF635B" w:rsidRPr="00AD6AF6" w:rsidRDefault="00AF635B" w:rsidP="00412455">
            <w:pPr>
              <w:rPr>
                <w:rFonts w:ascii="Times New Roman" w:hAnsi="Times New Roman"/>
                <w:szCs w:val="24"/>
              </w:rPr>
            </w:pPr>
          </w:p>
          <w:p w14:paraId="3C1E2DC7" w14:textId="77777777" w:rsidR="00AF635B" w:rsidRPr="00AD6AF6" w:rsidRDefault="00AF635B" w:rsidP="00412455">
            <w:pPr>
              <w:rPr>
                <w:rFonts w:ascii="Times New Roman" w:hAnsi="Times New Roman"/>
                <w:szCs w:val="24"/>
              </w:rPr>
            </w:pPr>
          </w:p>
          <w:p w14:paraId="248168E6" w14:textId="77777777" w:rsidR="00AF635B" w:rsidRPr="00AD6AF6" w:rsidRDefault="00AF635B" w:rsidP="00412455">
            <w:pPr>
              <w:rPr>
                <w:rFonts w:ascii="Times New Roman" w:hAnsi="Times New Roman"/>
                <w:szCs w:val="24"/>
              </w:rPr>
            </w:pPr>
          </w:p>
          <w:p w14:paraId="00078B33" w14:textId="6A06DE0C" w:rsidR="00AF635B" w:rsidRPr="00AD6AF6" w:rsidRDefault="00AF635B" w:rsidP="00412455">
            <w:pPr>
              <w:rPr>
                <w:rFonts w:ascii="Times New Roman" w:hAnsi="Times New Roman"/>
                <w:szCs w:val="24"/>
              </w:rPr>
            </w:pPr>
            <w:r w:rsidRPr="00AD6AF6">
              <w:rPr>
                <w:rFonts w:ascii="Times New Roman" w:hAnsi="Times New Roman"/>
                <w:szCs w:val="24"/>
              </w:rPr>
              <w:t xml:space="preserve">Suorganizuoti mokymai apie skaitymo strategijos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1F1EB1" w14:textId="77777777" w:rsidR="00AF635B" w:rsidRPr="00AD6AF6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AD6AF6">
              <w:rPr>
                <w:rFonts w:ascii="Times New Roman" w:hAnsi="Times New Roman"/>
                <w:lang w:eastAsia="en-US"/>
              </w:rPr>
              <w:t>Direktoriaus pavaduotojas ugdymui, mokytojai, bibliotekos vedėjos</w:t>
            </w:r>
          </w:p>
          <w:p w14:paraId="39009F01" w14:textId="77777777" w:rsidR="00AF635B" w:rsidRPr="00AD6AF6" w:rsidRDefault="00AF635B" w:rsidP="00412455">
            <w:pPr>
              <w:rPr>
                <w:rFonts w:ascii="Times New Roman" w:hAnsi="Times New Roman"/>
                <w:lang w:eastAsia="en-US"/>
              </w:rPr>
            </w:pPr>
          </w:p>
          <w:p w14:paraId="3C73CF36" w14:textId="289DE664" w:rsidR="00AF635B" w:rsidRPr="00AD6AF6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AD6AF6">
              <w:rPr>
                <w:rFonts w:ascii="Times New Roman" w:hAnsi="Times New Roman"/>
                <w:lang w:eastAsia="en-US"/>
              </w:rPr>
              <w:t>Direktoriaus pavaduotojos ugdymui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1E1207D" w14:textId="474E9AEF" w:rsidR="00AF635B" w:rsidRPr="00AD6AF6" w:rsidRDefault="00AF635B" w:rsidP="00412455">
            <w:pPr>
              <w:rPr>
                <w:rFonts w:ascii="Times New Roman" w:hAnsi="Times New Roman"/>
                <w:lang w:eastAsia="en-US"/>
              </w:rPr>
            </w:pPr>
            <w:r w:rsidRPr="00AD6AF6">
              <w:rPr>
                <w:rFonts w:ascii="Times New Roman" w:hAnsi="Times New Roman"/>
                <w:lang w:eastAsia="en-US"/>
              </w:rPr>
              <w:t>2025 m.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A822AA" w14:textId="77777777" w:rsidR="00AF635B" w:rsidRPr="00AD6AF6" w:rsidRDefault="00AF635B" w:rsidP="007A5A09">
            <w:pPr>
              <w:rPr>
                <w:rFonts w:ascii="Times New Roman" w:hAnsi="Times New Roman"/>
                <w:szCs w:val="24"/>
              </w:rPr>
            </w:pPr>
          </w:p>
        </w:tc>
      </w:tr>
    </w:tbl>
    <w:p w14:paraId="68B3FA5F" w14:textId="68B529A0" w:rsidR="16E5A9F2" w:rsidRPr="00DB63FF" w:rsidRDefault="16E5A9F2">
      <w:pPr>
        <w:rPr>
          <w:rFonts w:ascii="Times New Roman" w:hAnsi="Times New Roman"/>
        </w:rPr>
      </w:pPr>
    </w:p>
    <w:p w14:paraId="05400882" w14:textId="77777777" w:rsidR="00A37309" w:rsidRPr="006B7A87" w:rsidRDefault="005A454C" w:rsidP="00A37309">
      <w:pPr>
        <w:ind w:left="2494" w:hanging="2494"/>
        <w:rPr>
          <w:rFonts w:ascii="Times New Roman" w:hAnsi="Times New Roman"/>
          <w:szCs w:val="24"/>
        </w:rPr>
      </w:pPr>
      <w:r w:rsidRPr="00DB63FF">
        <w:rPr>
          <w:rFonts w:ascii="Times New Roman" w:hAnsi="Times New Roman"/>
          <w:szCs w:val="24"/>
        </w:rPr>
        <w:t>Direktorius</w:t>
      </w:r>
      <w:r w:rsidR="003A646E" w:rsidRPr="00DB63FF">
        <w:rPr>
          <w:rFonts w:ascii="Times New Roman" w:hAnsi="Times New Roman"/>
          <w:szCs w:val="24"/>
        </w:rPr>
        <w:tab/>
      </w:r>
      <w:r w:rsidR="003A646E" w:rsidRPr="00DB63FF">
        <w:rPr>
          <w:rFonts w:ascii="Times New Roman" w:hAnsi="Times New Roman"/>
          <w:szCs w:val="24"/>
        </w:rPr>
        <w:tab/>
      </w:r>
      <w:r w:rsidR="00FE50C7" w:rsidRPr="00DB63FF">
        <w:rPr>
          <w:rFonts w:ascii="Times New Roman" w:hAnsi="Times New Roman"/>
          <w:szCs w:val="24"/>
        </w:rPr>
        <w:tab/>
      </w:r>
      <w:r w:rsidR="00FE50C7" w:rsidRPr="00DB63FF">
        <w:rPr>
          <w:rFonts w:ascii="Times New Roman" w:hAnsi="Times New Roman"/>
          <w:szCs w:val="24"/>
        </w:rPr>
        <w:tab/>
      </w:r>
      <w:r w:rsidR="00FE50C7" w:rsidRPr="00DB63FF">
        <w:rPr>
          <w:rFonts w:ascii="Times New Roman" w:hAnsi="Times New Roman"/>
          <w:szCs w:val="24"/>
        </w:rPr>
        <w:tab/>
      </w:r>
      <w:r w:rsidR="00FE50C7" w:rsidRPr="00DB63FF">
        <w:rPr>
          <w:rFonts w:ascii="Times New Roman" w:hAnsi="Times New Roman"/>
          <w:szCs w:val="24"/>
        </w:rPr>
        <w:tab/>
      </w:r>
      <w:r w:rsidR="00FE50C7" w:rsidRPr="00DB63FF">
        <w:rPr>
          <w:rFonts w:ascii="Times New Roman" w:hAnsi="Times New Roman"/>
          <w:szCs w:val="24"/>
        </w:rPr>
        <w:tab/>
      </w:r>
      <w:r w:rsidR="00FE50C7" w:rsidRPr="00DB63FF">
        <w:rPr>
          <w:rFonts w:ascii="Times New Roman" w:hAnsi="Times New Roman"/>
          <w:szCs w:val="24"/>
        </w:rPr>
        <w:tab/>
      </w:r>
      <w:r w:rsidR="00FE50C7" w:rsidRPr="00DB63FF">
        <w:rPr>
          <w:rFonts w:ascii="Times New Roman" w:hAnsi="Times New Roman"/>
          <w:szCs w:val="24"/>
        </w:rPr>
        <w:tab/>
        <w:t xml:space="preserve">                          </w:t>
      </w:r>
      <w:r w:rsidRPr="00DB63FF">
        <w:rPr>
          <w:rFonts w:ascii="Times New Roman" w:hAnsi="Times New Roman"/>
          <w:szCs w:val="24"/>
        </w:rPr>
        <w:t>Artūras Čiurlionis</w:t>
      </w:r>
      <w:r w:rsidR="001520CB">
        <w:rPr>
          <w:rFonts w:ascii="Times New Roman" w:hAnsi="Times New Roman"/>
          <w:szCs w:val="24"/>
        </w:rPr>
        <w:br w:type="page"/>
      </w:r>
      <w:r w:rsidR="00A37309" w:rsidRPr="006B7A87">
        <w:rPr>
          <w:rFonts w:ascii="Times New Roman" w:hAnsi="Times New Roman"/>
          <w:szCs w:val="24"/>
        </w:rPr>
        <w:lastRenderedPageBreak/>
        <w:t>ALYTAUS VIDZGIRIO MOKYKLOS 2025 M. VEIKLOS PLANO PRIEDAS</w:t>
      </w:r>
      <w:r w:rsidR="00A37309" w:rsidRPr="006B7A87">
        <w:rPr>
          <w:rFonts w:ascii="Times New Roman" w:hAnsi="Times New Roman"/>
          <w:szCs w:val="24"/>
        </w:rPr>
        <w:tab/>
      </w:r>
      <w:r w:rsidR="00A37309" w:rsidRPr="006B7A87">
        <w:rPr>
          <w:rFonts w:ascii="Times New Roman" w:hAnsi="Times New Roman"/>
          <w:szCs w:val="24"/>
        </w:rPr>
        <w:tab/>
      </w:r>
    </w:p>
    <w:p w14:paraId="04930D7D" w14:textId="131E55B1" w:rsidR="00A37309" w:rsidRPr="006B7A87" w:rsidRDefault="00A37309" w:rsidP="00A37309">
      <w:pPr>
        <w:jc w:val="center"/>
        <w:rPr>
          <w:rFonts w:ascii="Times New Roman" w:hAnsi="Times New Roman"/>
          <w:szCs w:val="24"/>
        </w:rPr>
      </w:pPr>
      <w:r w:rsidRPr="006B7A87">
        <w:rPr>
          <w:rFonts w:ascii="Times New Roman" w:hAnsi="Times New Roman"/>
          <w:szCs w:val="24"/>
        </w:rPr>
        <w:tab/>
      </w:r>
      <w:r w:rsidRPr="006B7A87">
        <w:rPr>
          <w:rFonts w:ascii="Times New Roman" w:hAnsi="Times New Roman"/>
          <w:szCs w:val="24"/>
        </w:rPr>
        <w:tab/>
      </w:r>
      <w:r w:rsidRPr="006B7A87">
        <w:rPr>
          <w:rFonts w:ascii="Times New Roman" w:hAnsi="Times New Roman"/>
          <w:szCs w:val="24"/>
        </w:rPr>
        <w:tab/>
      </w:r>
      <w:r w:rsidRPr="006B7A87">
        <w:rPr>
          <w:rFonts w:ascii="Times New Roman" w:hAnsi="Times New Roman"/>
          <w:szCs w:val="24"/>
        </w:rPr>
        <w:tab/>
      </w:r>
      <w:r w:rsidRPr="006B7A87">
        <w:rPr>
          <w:rFonts w:ascii="Times New Roman" w:hAnsi="Times New Roman"/>
          <w:szCs w:val="24"/>
        </w:rPr>
        <w:tab/>
      </w:r>
      <w:r w:rsidRPr="006B7A87">
        <w:rPr>
          <w:rFonts w:ascii="Times New Roman" w:hAnsi="Times New Roman"/>
          <w:szCs w:val="24"/>
        </w:rPr>
        <w:tab/>
      </w:r>
      <w:r w:rsidRPr="006B7A87">
        <w:rPr>
          <w:rFonts w:ascii="Times New Roman" w:hAnsi="Times New Roman"/>
          <w:szCs w:val="24"/>
        </w:rPr>
        <w:tab/>
      </w:r>
      <w:r w:rsidRPr="006B7A87">
        <w:rPr>
          <w:rFonts w:ascii="Times New Roman" w:hAnsi="Times New Roman"/>
          <w:szCs w:val="24"/>
        </w:rPr>
        <w:tab/>
      </w:r>
      <w:r w:rsidR="00BC53B9">
        <w:rPr>
          <w:rFonts w:ascii="Times New Roman" w:hAnsi="Times New Roman"/>
          <w:szCs w:val="24"/>
        </w:rPr>
        <w:t xml:space="preserve">    </w:t>
      </w:r>
      <w:r w:rsidRPr="006B7A87">
        <w:rPr>
          <w:rFonts w:ascii="Times New Roman" w:hAnsi="Times New Roman"/>
          <w:szCs w:val="24"/>
        </w:rPr>
        <w:t>TVIRTINU</w:t>
      </w:r>
    </w:p>
    <w:p w14:paraId="187938F9" w14:textId="77777777" w:rsidR="00A37309" w:rsidRPr="006B7A87" w:rsidRDefault="00A37309" w:rsidP="00A37309">
      <w:pPr>
        <w:jc w:val="center"/>
        <w:rPr>
          <w:rFonts w:ascii="Times New Roman" w:hAnsi="Times New Roman"/>
          <w:szCs w:val="24"/>
        </w:rPr>
      </w:pPr>
    </w:p>
    <w:p w14:paraId="7D8B63A6" w14:textId="77777777" w:rsidR="00A37309" w:rsidRPr="006B7A87" w:rsidRDefault="00A37309" w:rsidP="00A37309">
      <w:pPr>
        <w:jc w:val="center"/>
        <w:rPr>
          <w:rFonts w:ascii="Times New Roman" w:hAnsi="Times New Roman"/>
          <w:b/>
          <w:szCs w:val="24"/>
        </w:rPr>
      </w:pPr>
      <w:r w:rsidRPr="006B7A87">
        <w:rPr>
          <w:rFonts w:ascii="Times New Roman" w:hAnsi="Times New Roman"/>
          <w:b/>
          <w:szCs w:val="24"/>
        </w:rPr>
        <w:t xml:space="preserve">ŠVENTĖS IR RENGINIAI VIDZGIRIO MOKYKLOJE ( SU „DREVINUKO“ SKYRIUMI) 2025 METAIS </w:t>
      </w:r>
    </w:p>
    <w:p w14:paraId="677AC42C" w14:textId="77777777" w:rsidR="00A37309" w:rsidRPr="006B7A87" w:rsidRDefault="00A37309" w:rsidP="00A37309">
      <w:pPr>
        <w:jc w:val="center"/>
        <w:rPr>
          <w:rFonts w:ascii="Times New Roman" w:hAnsi="Times New Roman"/>
          <w:b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807"/>
        <w:gridCol w:w="5670"/>
        <w:gridCol w:w="2471"/>
      </w:tblGrid>
      <w:tr w:rsidR="00A37309" w:rsidRPr="006B7A87" w14:paraId="3EC6D0E8" w14:textId="77777777" w:rsidTr="00071AFD">
        <w:tc>
          <w:tcPr>
            <w:tcW w:w="5807" w:type="dxa"/>
          </w:tcPr>
          <w:p w14:paraId="6BC4C956" w14:textId="52501A0C" w:rsidR="00A37309" w:rsidRPr="006B7A87" w:rsidRDefault="00A37309" w:rsidP="00836BB9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B7A87">
              <w:rPr>
                <w:rFonts w:ascii="Times New Roman" w:hAnsi="Times New Roman"/>
                <w:b/>
                <w:szCs w:val="24"/>
              </w:rPr>
              <w:t>Tradiciniai renginiai ir šventės</w:t>
            </w:r>
          </w:p>
        </w:tc>
        <w:tc>
          <w:tcPr>
            <w:tcW w:w="5670" w:type="dxa"/>
          </w:tcPr>
          <w:p w14:paraId="776CE405" w14:textId="660420E3" w:rsidR="00A37309" w:rsidRPr="006B7A87" w:rsidRDefault="00A37309" w:rsidP="00836BB9">
            <w:pPr>
              <w:tabs>
                <w:tab w:val="left" w:pos="4536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6B7A87">
              <w:rPr>
                <w:rFonts w:ascii="Times New Roman" w:hAnsi="Times New Roman"/>
                <w:b/>
                <w:szCs w:val="24"/>
              </w:rPr>
              <w:t>Atsakingi</w:t>
            </w:r>
          </w:p>
        </w:tc>
        <w:tc>
          <w:tcPr>
            <w:tcW w:w="2471" w:type="dxa"/>
          </w:tcPr>
          <w:p w14:paraId="277496B8" w14:textId="41FFF1C8" w:rsidR="00A37309" w:rsidRPr="006B7A87" w:rsidRDefault="00A37309" w:rsidP="00836BB9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B7A87">
              <w:rPr>
                <w:rFonts w:ascii="Times New Roman" w:hAnsi="Times New Roman"/>
                <w:b/>
                <w:szCs w:val="24"/>
              </w:rPr>
              <w:t>Šventės ir renginio data</w:t>
            </w:r>
          </w:p>
        </w:tc>
      </w:tr>
      <w:tr w:rsidR="00A37309" w:rsidRPr="006B7A87" w14:paraId="12907D04" w14:textId="77777777" w:rsidTr="00071AFD">
        <w:tc>
          <w:tcPr>
            <w:tcW w:w="5807" w:type="dxa"/>
          </w:tcPr>
          <w:p w14:paraId="6C4939BB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 Sausio 13-oji – Laisvės  gynėjų diena.</w:t>
            </w:r>
          </w:p>
          <w:p w14:paraId="5038B8E3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Akcija „Atmintis gyva, nes liudija“</w:t>
            </w:r>
          </w:p>
          <w:p w14:paraId="2B19C358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0" w:type="dxa"/>
          </w:tcPr>
          <w:p w14:paraId="1667C982" w14:textId="77777777" w:rsidR="00A37309" w:rsidRPr="006B7A87" w:rsidRDefault="00A37309" w:rsidP="00071AFD">
            <w:pPr>
              <w:tabs>
                <w:tab w:val="left" w:pos="4536"/>
              </w:tabs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Direktoriaus pavaduotojos ugdymui, Mokinių taryba. P. Karčiauskas. M. Geležauskienė</w:t>
            </w:r>
          </w:p>
          <w:p w14:paraId="26AA3F18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471" w:type="dxa"/>
          </w:tcPr>
          <w:p w14:paraId="6C433E67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2025-01-13</w:t>
            </w:r>
          </w:p>
          <w:p w14:paraId="6ABDE895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</w:tr>
      <w:tr w:rsidR="00A37309" w:rsidRPr="006B7A87" w14:paraId="51CA7ADA" w14:textId="77777777" w:rsidTr="00071AFD">
        <w:trPr>
          <w:trHeight w:val="300"/>
        </w:trPr>
        <w:tc>
          <w:tcPr>
            <w:tcW w:w="5807" w:type="dxa"/>
          </w:tcPr>
          <w:p w14:paraId="4C18B09C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Laisvės gynėjų dienos minėjimas („Drevinuko“ skyriuje)</w:t>
            </w:r>
          </w:p>
        </w:tc>
        <w:tc>
          <w:tcPr>
            <w:tcW w:w="5670" w:type="dxa"/>
          </w:tcPr>
          <w:p w14:paraId="6A3C2650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Meninio ugdymo/muzikos, ikimokyklinio ugdymo mokytojai</w:t>
            </w:r>
          </w:p>
        </w:tc>
        <w:tc>
          <w:tcPr>
            <w:tcW w:w="2471" w:type="dxa"/>
          </w:tcPr>
          <w:p w14:paraId="2096BC82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2025-01-13</w:t>
            </w:r>
          </w:p>
        </w:tc>
      </w:tr>
      <w:tr w:rsidR="00A37309" w:rsidRPr="006B7A87" w14:paraId="73160332" w14:textId="77777777" w:rsidTr="00071AFD">
        <w:tc>
          <w:tcPr>
            <w:tcW w:w="5807" w:type="dxa"/>
          </w:tcPr>
          <w:p w14:paraId="5FD7DCCD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Tradicinis tinklinio turnyras tarp mokinių ir mokytojų komandų</w:t>
            </w:r>
          </w:p>
        </w:tc>
        <w:tc>
          <w:tcPr>
            <w:tcW w:w="5670" w:type="dxa"/>
          </w:tcPr>
          <w:p w14:paraId="773E9BFB" w14:textId="77777777" w:rsidR="00A37309" w:rsidRPr="006B7A87" w:rsidRDefault="00A37309" w:rsidP="00071AFD">
            <w:pPr>
              <w:tabs>
                <w:tab w:val="left" w:pos="4536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r w:rsidRPr="006B7A87">
              <w:rPr>
                <w:rFonts w:ascii="Times New Roman" w:hAnsi="Times New Roman"/>
                <w:bCs/>
                <w:szCs w:val="24"/>
              </w:rPr>
              <w:t xml:space="preserve">Fizinio ugdymo mokytojai </w:t>
            </w:r>
          </w:p>
          <w:p w14:paraId="37F2E186" w14:textId="77777777" w:rsidR="00A37309" w:rsidRPr="006B7A87" w:rsidRDefault="00A37309" w:rsidP="00071AFD">
            <w:pPr>
              <w:tabs>
                <w:tab w:val="left" w:pos="4536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471" w:type="dxa"/>
          </w:tcPr>
          <w:p w14:paraId="7BC29689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 vasaris</w:t>
            </w:r>
          </w:p>
        </w:tc>
      </w:tr>
      <w:tr w:rsidR="00A37309" w:rsidRPr="006B7A87" w14:paraId="7726ABEC" w14:textId="77777777" w:rsidTr="00071AFD">
        <w:tc>
          <w:tcPr>
            <w:tcW w:w="5807" w:type="dxa"/>
          </w:tcPr>
          <w:p w14:paraId="2E859811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Tradicinis stalo teniso turnyras Vidzgirio mokyklos direktoriaus taurei laimėti</w:t>
            </w:r>
          </w:p>
        </w:tc>
        <w:tc>
          <w:tcPr>
            <w:tcW w:w="5670" w:type="dxa"/>
          </w:tcPr>
          <w:p w14:paraId="5627843D" w14:textId="77777777" w:rsidR="00A37309" w:rsidRPr="006B7A87" w:rsidRDefault="00A37309" w:rsidP="00071AFD">
            <w:pPr>
              <w:tabs>
                <w:tab w:val="left" w:pos="4536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r w:rsidRPr="006B7A87">
              <w:rPr>
                <w:rFonts w:ascii="Times New Roman" w:hAnsi="Times New Roman"/>
                <w:bCs/>
                <w:szCs w:val="24"/>
              </w:rPr>
              <w:t>Fizinio ugdymo mokytojai</w:t>
            </w:r>
          </w:p>
          <w:p w14:paraId="4508FD9D" w14:textId="77777777" w:rsidR="00A37309" w:rsidRPr="006B7A87" w:rsidRDefault="00A37309" w:rsidP="00071AFD">
            <w:pPr>
              <w:tabs>
                <w:tab w:val="left" w:pos="4536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471" w:type="dxa"/>
          </w:tcPr>
          <w:p w14:paraId="04F647A1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sausis ir vasaris</w:t>
            </w:r>
          </w:p>
        </w:tc>
      </w:tr>
      <w:tr w:rsidR="00A37309" w:rsidRPr="006B7A87" w14:paraId="17A78F46" w14:textId="77777777" w:rsidTr="00071AFD">
        <w:tc>
          <w:tcPr>
            <w:tcW w:w="5807" w:type="dxa"/>
          </w:tcPr>
          <w:p w14:paraId="219E8508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6B7A87">
              <w:rPr>
                <w:rFonts w:ascii="Times New Roman" w:hAnsi="Times New Roman"/>
                <w:color w:val="000000" w:themeColor="text1"/>
                <w:szCs w:val="24"/>
              </w:rPr>
              <w:t>Vidzgirio garbė (mokinių ir mokytojų apdovanojimų už visuomeninę veiklą šventė)</w:t>
            </w:r>
          </w:p>
          <w:p w14:paraId="596246F7" w14:textId="77777777" w:rsidR="00A37309" w:rsidRPr="006B7A87" w:rsidRDefault="00A37309" w:rsidP="00071AFD">
            <w:pPr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5670" w:type="dxa"/>
          </w:tcPr>
          <w:p w14:paraId="2A496160" w14:textId="77777777" w:rsidR="00A37309" w:rsidRPr="006B7A87" w:rsidRDefault="00A37309" w:rsidP="00071AFD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6B7A87">
              <w:rPr>
                <w:rFonts w:ascii="Times New Roman" w:hAnsi="Times New Roman"/>
                <w:color w:val="000000" w:themeColor="text1"/>
                <w:szCs w:val="24"/>
              </w:rPr>
              <w:t>Administracija, klasių auklėtojai, mokinių taryba</w:t>
            </w:r>
          </w:p>
          <w:p w14:paraId="5C296C13" w14:textId="77777777" w:rsidR="00A37309" w:rsidRPr="006B7A87" w:rsidRDefault="00A37309" w:rsidP="00071AFD">
            <w:pPr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471" w:type="dxa"/>
          </w:tcPr>
          <w:p w14:paraId="3C240AB1" w14:textId="77777777" w:rsidR="00A37309" w:rsidRPr="006B7A87" w:rsidRDefault="00A37309" w:rsidP="00071AFD">
            <w:pPr>
              <w:rPr>
                <w:rFonts w:ascii="Times New Roman" w:hAnsi="Times New Roman"/>
                <w:color w:val="000000" w:themeColor="text1"/>
                <w:szCs w:val="24"/>
              </w:rPr>
            </w:pPr>
          </w:p>
          <w:p w14:paraId="4DBAF075" w14:textId="77777777" w:rsidR="00A37309" w:rsidRPr="006B7A87" w:rsidRDefault="00A37309" w:rsidP="00071AFD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6B7A87">
              <w:rPr>
                <w:rFonts w:ascii="Times New Roman" w:hAnsi="Times New Roman"/>
                <w:color w:val="000000" w:themeColor="text1"/>
                <w:szCs w:val="24"/>
              </w:rPr>
              <w:t>2025- 03-14</w:t>
            </w:r>
          </w:p>
        </w:tc>
      </w:tr>
      <w:tr w:rsidR="00A37309" w:rsidRPr="006B7A87" w14:paraId="0341B26B" w14:textId="77777777" w:rsidTr="00071AFD">
        <w:tc>
          <w:tcPr>
            <w:tcW w:w="5807" w:type="dxa"/>
          </w:tcPr>
          <w:p w14:paraId="123030F2" w14:textId="77777777" w:rsidR="00A37309" w:rsidRPr="006B7A87" w:rsidRDefault="00A37309" w:rsidP="00071AFD">
            <w:pPr>
              <w:jc w:val="both"/>
              <w:outlineLvl w:val="0"/>
              <w:rPr>
                <w:rFonts w:ascii="Times New Roman" w:hAnsi="Times New Roman"/>
                <w:kern w:val="28"/>
                <w:szCs w:val="24"/>
                <w:lang w:eastAsia="x-none"/>
              </w:rPr>
            </w:pPr>
            <w:r w:rsidRPr="006B7A87">
              <w:rPr>
                <w:rFonts w:ascii="Times New Roman" w:hAnsi="Times New Roman"/>
                <w:kern w:val="28"/>
                <w:szCs w:val="24"/>
                <w:lang w:eastAsia="x-none"/>
              </w:rPr>
              <w:t>Šv. Valentino paštas</w:t>
            </w:r>
          </w:p>
        </w:tc>
        <w:tc>
          <w:tcPr>
            <w:tcW w:w="5670" w:type="dxa"/>
          </w:tcPr>
          <w:p w14:paraId="5DD27673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Mokinių taryba</w:t>
            </w:r>
          </w:p>
        </w:tc>
        <w:tc>
          <w:tcPr>
            <w:tcW w:w="2471" w:type="dxa"/>
          </w:tcPr>
          <w:p w14:paraId="6E16FF01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2025-02-14</w:t>
            </w:r>
          </w:p>
        </w:tc>
      </w:tr>
      <w:tr w:rsidR="00A37309" w:rsidRPr="006B7A87" w14:paraId="11859D0A" w14:textId="77777777" w:rsidTr="00071AFD">
        <w:tc>
          <w:tcPr>
            <w:tcW w:w="5807" w:type="dxa"/>
          </w:tcPr>
          <w:p w14:paraId="0A665976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 Vasario 16-oji – Lietuvos valstybės atkūrimo diena.</w:t>
            </w:r>
          </w:p>
          <w:p w14:paraId="1382CC41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Solidarumo bėgimas </w:t>
            </w:r>
          </w:p>
          <w:p w14:paraId="1BE28F8E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Renginys, skirtas Vasario 16-ajai paminėti („Drevinuko“ skyriuje)</w:t>
            </w:r>
          </w:p>
        </w:tc>
        <w:tc>
          <w:tcPr>
            <w:tcW w:w="5670" w:type="dxa"/>
          </w:tcPr>
          <w:p w14:paraId="5DA9FCC9" w14:textId="77777777" w:rsidR="00A37309" w:rsidRPr="006B7A87" w:rsidRDefault="00A37309" w:rsidP="00071AFD">
            <w:pPr>
              <w:tabs>
                <w:tab w:val="left" w:pos="4536"/>
              </w:tabs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Mokinių taryba, direktoriaus pavaduotojos ugdymui,  P.  Karčiauskas</w:t>
            </w:r>
          </w:p>
          <w:p w14:paraId="5D538412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4  kl. mokytojos</w:t>
            </w:r>
          </w:p>
          <w:p w14:paraId="67FE8EFD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 Meninio ugdymo mokytoja, ikimokyklinio ugdymo mokytojai</w:t>
            </w:r>
          </w:p>
        </w:tc>
        <w:tc>
          <w:tcPr>
            <w:tcW w:w="2471" w:type="dxa"/>
          </w:tcPr>
          <w:p w14:paraId="2BC061B1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2025-02-14</w:t>
            </w:r>
          </w:p>
          <w:p w14:paraId="0E709EB7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</w:tr>
      <w:tr w:rsidR="00A37309" w:rsidRPr="006B7A87" w14:paraId="51DF5C5E" w14:textId="77777777" w:rsidTr="00071AFD">
        <w:trPr>
          <w:trHeight w:val="300"/>
        </w:trPr>
        <w:tc>
          <w:tcPr>
            <w:tcW w:w="5807" w:type="dxa"/>
          </w:tcPr>
          <w:p w14:paraId="4DE631D8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Užgavėnės. Svečiuose </w:t>
            </w:r>
            <w:proofErr w:type="spellStart"/>
            <w:r w:rsidRPr="006B7A87">
              <w:rPr>
                <w:rFonts w:ascii="Times New Roman" w:hAnsi="Times New Roman"/>
                <w:szCs w:val="24"/>
              </w:rPr>
              <w:t>Kaziukas</w:t>
            </w:r>
            <w:proofErr w:type="spellEnd"/>
            <w:r w:rsidRPr="006B7A87">
              <w:rPr>
                <w:rFonts w:ascii="Times New Roman" w:hAnsi="Times New Roman"/>
                <w:szCs w:val="24"/>
              </w:rPr>
              <w:t xml:space="preserve"> („Drevinuko skyriuje)</w:t>
            </w:r>
          </w:p>
        </w:tc>
        <w:tc>
          <w:tcPr>
            <w:tcW w:w="5670" w:type="dxa"/>
          </w:tcPr>
          <w:p w14:paraId="13130190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Ikimokyklinio, priešmokyklinio, pradinio ugdymo mokytojai</w:t>
            </w:r>
          </w:p>
        </w:tc>
        <w:tc>
          <w:tcPr>
            <w:tcW w:w="2471" w:type="dxa"/>
          </w:tcPr>
          <w:p w14:paraId="5B2FBFD6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2025-03-04</w:t>
            </w:r>
          </w:p>
        </w:tc>
      </w:tr>
      <w:tr w:rsidR="00A37309" w:rsidRPr="006B7A87" w14:paraId="0DE1D3A8" w14:textId="77777777" w:rsidTr="00071AFD">
        <w:trPr>
          <w:trHeight w:val="300"/>
        </w:trPr>
        <w:tc>
          <w:tcPr>
            <w:tcW w:w="5807" w:type="dxa"/>
          </w:tcPr>
          <w:p w14:paraId="00E76402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Kaziuko mugė ir Užgavėnių šventė </w:t>
            </w:r>
          </w:p>
        </w:tc>
        <w:tc>
          <w:tcPr>
            <w:tcW w:w="5670" w:type="dxa"/>
          </w:tcPr>
          <w:p w14:paraId="47F45CBE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Pradinių kl. metodinė grupė</w:t>
            </w:r>
          </w:p>
          <w:p w14:paraId="0496D1D3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Technologijų, priešmokyklinio ugdymo mokytojos</w:t>
            </w:r>
          </w:p>
          <w:p w14:paraId="28FC40B4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5 klasių auklėtojai</w:t>
            </w:r>
          </w:p>
        </w:tc>
        <w:tc>
          <w:tcPr>
            <w:tcW w:w="2471" w:type="dxa"/>
          </w:tcPr>
          <w:p w14:paraId="704B03F1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2025 03 04</w:t>
            </w:r>
          </w:p>
          <w:p w14:paraId="08E32A7E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</w:tr>
      <w:tr w:rsidR="00A37309" w:rsidRPr="006B7A87" w14:paraId="0BD6AFC0" w14:textId="77777777" w:rsidTr="00071AFD">
        <w:tc>
          <w:tcPr>
            <w:tcW w:w="5807" w:type="dxa"/>
          </w:tcPr>
          <w:p w14:paraId="2B818A22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Lietuvos Nepriklausomybės atkūrimo diena.</w:t>
            </w:r>
          </w:p>
          <w:p w14:paraId="239CF360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Bendra eisena su Jotvingių gimnazija, „Linelio“ ir „Du Gaideliai“ bendruomenėmis</w:t>
            </w:r>
          </w:p>
        </w:tc>
        <w:tc>
          <w:tcPr>
            <w:tcW w:w="5670" w:type="dxa"/>
          </w:tcPr>
          <w:p w14:paraId="5731661E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6a,  6b klasių auklėtojai, fizinio mokytojai</w:t>
            </w:r>
          </w:p>
        </w:tc>
        <w:tc>
          <w:tcPr>
            <w:tcW w:w="2471" w:type="dxa"/>
          </w:tcPr>
          <w:p w14:paraId="1D27683D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03-10</w:t>
            </w:r>
          </w:p>
        </w:tc>
      </w:tr>
      <w:tr w:rsidR="00A37309" w:rsidRPr="006B7A87" w14:paraId="43BC182E" w14:textId="77777777" w:rsidTr="00071AFD">
        <w:trPr>
          <w:trHeight w:val="300"/>
        </w:trPr>
        <w:tc>
          <w:tcPr>
            <w:tcW w:w="5807" w:type="dxa"/>
          </w:tcPr>
          <w:p w14:paraId="46210615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lastRenderedPageBreak/>
              <w:t xml:space="preserve">Teatro savaitė. Pasakų mišrainė. </w:t>
            </w:r>
          </w:p>
        </w:tc>
        <w:tc>
          <w:tcPr>
            <w:tcW w:w="5670" w:type="dxa"/>
          </w:tcPr>
          <w:p w14:paraId="7BF32958" w14:textId="77777777" w:rsidR="00A37309" w:rsidRPr="006B7A87" w:rsidRDefault="00A37309" w:rsidP="00A37309">
            <w:pPr>
              <w:pStyle w:val="Sraopastraipa"/>
              <w:numPr>
                <w:ilvl w:val="0"/>
                <w:numId w:val="34"/>
              </w:numPr>
              <w:spacing w:after="0" w:line="240" w:lineRule="auto"/>
              <w:rPr>
                <w:szCs w:val="24"/>
              </w:rPr>
            </w:pPr>
            <w:r w:rsidRPr="006B7A87">
              <w:rPr>
                <w:szCs w:val="24"/>
              </w:rPr>
              <w:t>Ivanauskienė, A. Dvareckienė</w:t>
            </w:r>
          </w:p>
        </w:tc>
        <w:tc>
          <w:tcPr>
            <w:tcW w:w="2471" w:type="dxa"/>
          </w:tcPr>
          <w:p w14:paraId="3A860D61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2025m. kovas</w:t>
            </w:r>
          </w:p>
        </w:tc>
      </w:tr>
      <w:tr w:rsidR="00A37309" w:rsidRPr="006B7A87" w14:paraId="73D9870B" w14:textId="77777777" w:rsidTr="00071AFD">
        <w:trPr>
          <w:trHeight w:val="300"/>
        </w:trPr>
        <w:tc>
          <w:tcPr>
            <w:tcW w:w="5807" w:type="dxa"/>
          </w:tcPr>
          <w:p w14:paraId="21F883AA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color w:val="000000" w:themeColor="text1"/>
                <w:szCs w:val="24"/>
              </w:rPr>
              <w:t>Tvarumo savaitė:</w:t>
            </w:r>
            <w:r w:rsidRPr="006B7A87">
              <w:rPr>
                <w:rFonts w:ascii="Times New Roman" w:hAnsi="Times New Roman"/>
                <w:szCs w:val="24"/>
              </w:rPr>
              <w:t xml:space="preserve"> renginiai Žemės dienai paminėti, projekto „Tvari mokykla“ veiklos </w:t>
            </w:r>
          </w:p>
        </w:tc>
        <w:tc>
          <w:tcPr>
            <w:tcW w:w="5670" w:type="dxa"/>
          </w:tcPr>
          <w:p w14:paraId="55DFDA43" w14:textId="77777777" w:rsidR="00A37309" w:rsidRPr="006B7A87" w:rsidRDefault="00A37309" w:rsidP="00071AFD">
            <w:pPr>
              <w:tabs>
                <w:tab w:val="left" w:pos="4536"/>
              </w:tabs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Gamtos, socialinių, tiksliųjų mokslų mokytojai, pavaduotoja ūkiui, pavaduotoja ugdymui,</w:t>
            </w:r>
          </w:p>
          <w:p w14:paraId="07C51D73" w14:textId="77777777" w:rsidR="00A37309" w:rsidRPr="006B7A87" w:rsidRDefault="00A37309" w:rsidP="00071AFD">
            <w:pPr>
              <w:pStyle w:val="Sraopastraipa"/>
              <w:tabs>
                <w:tab w:val="left" w:pos="4536"/>
              </w:tabs>
              <w:rPr>
                <w:rFonts w:eastAsia="Times New Roman"/>
                <w:szCs w:val="24"/>
              </w:rPr>
            </w:pPr>
            <w:r w:rsidRPr="006B7A87">
              <w:rPr>
                <w:rFonts w:eastAsia="Times New Roman"/>
                <w:szCs w:val="24"/>
              </w:rPr>
              <w:t>aktyvių tėvelių komitetas</w:t>
            </w:r>
          </w:p>
          <w:p w14:paraId="300787D7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471" w:type="dxa"/>
          </w:tcPr>
          <w:p w14:paraId="2BF30C63" w14:textId="51001348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kovas</w:t>
            </w:r>
          </w:p>
          <w:p w14:paraId="262EFE2B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</w:tr>
      <w:tr w:rsidR="00A37309" w:rsidRPr="006B7A87" w14:paraId="0D2EE382" w14:textId="77777777" w:rsidTr="00071AFD">
        <w:trPr>
          <w:trHeight w:val="300"/>
        </w:trPr>
        <w:tc>
          <w:tcPr>
            <w:tcW w:w="5807" w:type="dxa"/>
          </w:tcPr>
          <w:p w14:paraId="7B1E9F83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 Balandis - švaros mėnuo </w:t>
            </w:r>
          </w:p>
        </w:tc>
        <w:tc>
          <w:tcPr>
            <w:tcW w:w="5670" w:type="dxa"/>
          </w:tcPr>
          <w:p w14:paraId="60DA61CB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Pavaduotoja ūkiui, klasių auklėtojai</w:t>
            </w:r>
          </w:p>
        </w:tc>
        <w:tc>
          <w:tcPr>
            <w:tcW w:w="2471" w:type="dxa"/>
          </w:tcPr>
          <w:p w14:paraId="34E696AB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balandis</w:t>
            </w:r>
          </w:p>
        </w:tc>
      </w:tr>
      <w:tr w:rsidR="00A37309" w:rsidRPr="006B7A87" w14:paraId="388E351A" w14:textId="77777777" w:rsidTr="00071AFD">
        <w:trPr>
          <w:trHeight w:val="1610"/>
        </w:trPr>
        <w:tc>
          <w:tcPr>
            <w:tcW w:w="5807" w:type="dxa"/>
          </w:tcPr>
          <w:p w14:paraId="5ADAAD58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Dėmesingumo savaitė.  </w:t>
            </w:r>
          </w:p>
          <w:p w14:paraId="1238EEE0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Akcija “Be patyčių”</w:t>
            </w:r>
          </w:p>
        </w:tc>
        <w:tc>
          <w:tcPr>
            <w:tcW w:w="5670" w:type="dxa"/>
          </w:tcPr>
          <w:p w14:paraId="2D30BC0D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Direktoriaus pavaduotojos ugdymui, </w:t>
            </w:r>
          </w:p>
          <w:p w14:paraId="41AB0CCC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6B7A87">
              <w:rPr>
                <w:rFonts w:ascii="Times New Roman" w:hAnsi="Times New Roman"/>
                <w:szCs w:val="24"/>
              </w:rPr>
              <w:t>V.Batulevičienė</w:t>
            </w:r>
            <w:proofErr w:type="spellEnd"/>
            <w:r w:rsidRPr="006B7A87">
              <w:rPr>
                <w:rFonts w:ascii="Times New Roman" w:hAnsi="Times New Roman"/>
                <w:szCs w:val="24"/>
              </w:rPr>
              <w:t>, R. Urbonaitė- Baranauskienė,  R. Kamaitienė, Z. Baranauskienė, klasių auklėtojai, grupės/klasės mokytojos</w:t>
            </w:r>
          </w:p>
        </w:tc>
        <w:tc>
          <w:tcPr>
            <w:tcW w:w="2471" w:type="dxa"/>
          </w:tcPr>
          <w:p w14:paraId="5A16D24A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balandis</w:t>
            </w:r>
          </w:p>
        </w:tc>
      </w:tr>
      <w:tr w:rsidR="00A37309" w:rsidRPr="006B7A87" w14:paraId="2F2377F0" w14:textId="77777777" w:rsidTr="00071AFD">
        <w:tc>
          <w:tcPr>
            <w:tcW w:w="5807" w:type="dxa"/>
          </w:tcPr>
          <w:p w14:paraId="42980694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Talentų diena </w:t>
            </w:r>
          </w:p>
        </w:tc>
        <w:tc>
          <w:tcPr>
            <w:tcW w:w="5670" w:type="dxa"/>
          </w:tcPr>
          <w:p w14:paraId="5D413754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Mokinių taryba, </w:t>
            </w:r>
            <w:proofErr w:type="spellStart"/>
            <w:r w:rsidRPr="006B7A87">
              <w:rPr>
                <w:rFonts w:ascii="Times New Roman" w:hAnsi="Times New Roman"/>
                <w:szCs w:val="24"/>
              </w:rPr>
              <w:t>V.Mickevičienė</w:t>
            </w:r>
            <w:proofErr w:type="spellEnd"/>
          </w:p>
          <w:p w14:paraId="29F46A02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6B7A87">
              <w:rPr>
                <w:rFonts w:ascii="Times New Roman" w:hAnsi="Times New Roman"/>
                <w:szCs w:val="24"/>
              </w:rPr>
              <w:t>A.Klimavičienė</w:t>
            </w:r>
            <w:proofErr w:type="spellEnd"/>
            <w:r w:rsidRPr="006B7A87">
              <w:rPr>
                <w:rFonts w:ascii="Times New Roman" w:hAnsi="Times New Roman"/>
                <w:szCs w:val="24"/>
              </w:rPr>
              <w:t>, I. Ivanauskienė</w:t>
            </w:r>
          </w:p>
          <w:p w14:paraId="2093960F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6B7A87">
              <w:rPr>
                <w:rFonts w:ascii="Times New Roman" w:hAnsi="Times New Roman"/>
                <w:szCs w:val="24"/>
              </w:rPr>
              <w:t>D.Vosylienė</w:t>
            </w:r>
            <w:proofErr w:type="spellEnd"/>
          </w:p>
          <w:p w14:paraId="58F0944A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471" w:type="dxa"/>
          </w:tcPr>
          <w:p w14:paraId="2075C8BB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</w:t>
            </w:r>
          </w:p>
          <w:p w14:paraId="61A26C59" w14:textId="22B52A8C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balandis</w:t>
            </w:r>
          </w:p>
        </w:tc>
      </w:tr>
      <w:tr w:rsidR="00A37309" w:rsidRPr="006B7A87" w14:paraId="28EF274C" w14:textId="77777777" w:rsidTr="00071AFD">
        <w:tc>
          <w:tcPr>
            <w:tcW w:w="5807" w:type="dxa"/>
          </w:tcPr>
          <w:p w14:paraId="7EBCF159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Mažosios </w:t>
            </w:r>
            <w:proofErr w:type="spellStart"/>
            <w:r w:rsidRPr="006B7A87">
              <w:rPr>
                <w:rFonts w:ascii="Times New Roman" w:hAnsi="Times New Roman"/>
                <w:szCs w:val="24"/>
              </w:rPr>
              <w:t>Velykėlės</w:t>
            </w:r>
            <w:proofErr w:type="spellEnd"/>
            <w:r w:rsidRPr="006B7A87">
              <w:rPr>
                <w:rFonts w:ascii="Times New Roman" w:hAnsi="Times New Roman"/>
                <w:szCs w:val="24"/>
              </w:rPr>
              <w:t xml:space="preserve"> („Drevinuko“ skyriuje)</w:t>
            </w:r>
          </w:p>
        </w:tc>
        <w:tc>
          <w:tcPr>
            <w:tcW w:w="5670" w:type="dxa"/>
          </w:tcPr>
          <w:p w14:paraId="3183E842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Ikimokyklinio ugdymo, meninio ugdymo mokytojai</w:t>
            </w:r>
          </w:p>
        </w:tc>
        <w:tc>
          <w:tcPr>
            <w:tcW w:w="2471" w:type="dxa"/>
          </w:tcPr>
          <w:p w14:paraId="2C71E872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</w:tr>
      <w:tr w:rsidR="00A37309" w:rsidRPr="006B7A87" w14:paraId="417E2D1C" w14:textId="77777777" w:rsidTr="00071AFD">
        <w:tc>
          <w:tcPr>
            <w:tcW w:w="5807" w:type="dxa"/>
          </w:tcPr>
          <w:p w14:paraId="79C345D4" w14:textId="77777777" w:rsidR="00A37309" w:rsidRPr="006B7A87" w:rsidRDefault="00A37309" w:rsidP="00071AFD">
            <w:pPr>
              <w:rPr>
                <w:rFonts w:ascii="Times New Roman" w:hAnsi="Times New Roman"/>
                <w:color w:val="FF0000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Motinos diena </w:t>
            </w:r>
          </w:p>
        </w:tc>
        <w:tc>
          <w:tcPr>
            <w:tcW w:w="5670" w:type="dxa"/>
          </w:tcPr>
          <w:p w14:paraId="535AD132" w14:textId="77777777" w:rsidR="00A37309" w:rsidRPr="006B7A87" w:rsidRDefault="00A37309" w:rsidP="00071AFD">
            <w:pPr>
              <w:tabs>
                <w:tab w:val="left" w:pos="4536"/>
              </w:tabs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Pradinių klasių metodinė grupė, </w:t>
            </w:r>
            <w:r w:rsidRPr="006B7A87">
              <w:rPr>
                <w:rFonts w:ascii="Times New Roman" w:hAnsi="Times New Roman"/>
                <w:color w:val="000000" w:themeColor="text1"/>
                <w:szCs w:val="24"/>
              </w:rPr>
              <w:t xml:space="preserve">klasių auklėtojai,  A. Klimavičienė, </w:t>
            </w:r>
            <w:proofErr w:type="spellStart"/>
            <w:r w:rsidRPr="006B7A87">
              <w:rPr>
                <w:rFonts w:ascii="Times New Roman" w:hAnsi="Times New Roman"/>
                <w:color w:val="000000" w:themeColor="text1"/>
                <w:szCs w:val="24"/>
              </w:rPr>
              <w:t>D.Vosylienė</w:t>
            </w:r>
            <w:proofErr w:type="spellEnd"/>
            <w:r w:rsidRPr="006B7A87">
              <w:rPr>
                <w:rFonts w:ascii="Times New Roman" w:hAnsi="Times New Roman"/>
                <w:szCs w:val="24"/>
              </w:rPr>
              <w:t>.</w:t>
            </w:r>
          </w:p>
          <w:p w14:paraId="5E185CAE" w14:textId="77777777" w:rsidR="00A37309" w:rsidRPr="006B7A87" w:rsidRDefault="00A37309" w:rsidP="00071AFD">
            <w:pPr>
              <w:tabs>
                <w:tab w:val="left" w:pos="4536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71" w:type="dxa"/>
          </w:tcPr>
          <w:p w14:paraId="67A8602B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2025-05-02</w:t>
            </w:r>
          </w:p>
        </w:tc>
      </w:tr>
      <w:tr w:rsidR="00A37309" w:rsidRPr="006B7A87" w14:paraId="2764C627" w14:textId="77777777" w:rsidTr="00071AFD">
        <w:tc>
          <w:tcPr>
            <w:tcW w:w="5807" w:type="dxa"/>
          </w:tcPr>
          <w:p w14:paraId="20955CB2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Skambantis </w:t>
            </w:r>
            <w:proofErr w:type="spellStart"/>
            <w:r w:rsidRPr="006B7A87">
              <w:rPr>
                <w:rFonts w:ascii="Times New Roman" w:hAnsi="Times New Roman"/>
                <w:szCs w:val="24"/>
              </w:rPr>
              <w:t>Drevinukas</w:t>
            </w:r>
            <w:proofErr w:type="spellEnd"/>
          </w:p>
        </w:tc>
        <w:tc>
          <w:tcPr>
            <w:tcW w:w="5670" w:type="dxa"/>
          </w:tcPr>
          <w:p w14:paraId="1D11E41F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6B7A87">
              <w:rPr>
                <w:rFonts w:ascii="Times New Roman" w:hAnsi="Times New Roman"/>
                <w:color w:val="000000" w:themeColor="text1"/>
                <w:szCs w:val="24"/>
              </w:rPr>
              <w:t>I.Ivanauskienė</w:t>
            </w:r>
            <w:proofErr w:type="spellEnd"/>
            <w:r w:rsidRPr="006B7A87">
              <w:rPr>
                <w:rFonts w:ascii="Times New Roman" w:hAnsi="Times New Roman"/>
                <w:color w:val="000000" w:themeColor="text1"/>
                <w:szCs w:val="24"/>
              </w:rPr>
              <w:t xml:space="preserve">,  </w:t>
            </w:r>
            <w:proofErr w:type="spellStart"/>
            <w:r w:rsidRPr="006B7A87">
              <w:rPr>
                <w:rFonts w:ascii="Times New Roman" w:hAnsi="Times New Roman"/>
                <w:color w:val="000000" w:themeColor="text1"/>
                <w:szCs w:val="24"/>
              </w:rPr>
              <w:t>D.Vosylienė</w:t>
            </w:r>
            <w:proofErr w:type="spellEnd"/>
            <w:r w:rsidRPr="006B7A87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r w:rsidRPr="006B7A87">
              <w:rPr>
                <w:rFonts w:ascii="Times New Roman" w:hAnsi="Times New Roman"/>
                <w:szCs w:val="24"/>
              </w:rPr>
              <w:t>ikimokyklinio, priešmokyklinio, pradinio ugdymo mokytojai</w:t>
            </w:r>
          </w:p>
        </w:tc>
        <w:tc>
          <w:tcPr>
            <w:tcW w:w="2471" w:type="dxa"/>
          </w:tcPr>
          <w:p w14:paraId="5269295D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gegužė</w:t>
            </w:r>
          </w:p>
        </w:tc>
      </w:tr>
      <w:tr w:rsidR="00A37309" w:rsidRPr="006B7A87" w14:paraId="63FD2FC0" w14:textId="77777777" w:rsidTr="00071AFD">
        <w:tc>
          <w:tcPr>
            <w:tcW w:w="5807" w:type="dxa"/>
          </w:tcPr>
          <w:p w14:paraId="60129930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Susitikimas su būsimais PUG ir 1 kl. mokiniais ir jų tėveliais</w:t>
            </w:r>
          </w:p>
        </w:tc>
        <w:tc>
          <w:tcPr>
            <w:tcW w:w="5670" w:type="dxa"/>
          </w:tcPr>
          <w:p w14:paraId="448BAA2B" w14:textId="77777777" w:rsidR="00A37309" w:rsidRPr="006B7A87" w:rsidRDefault="00A37309" w:rsidP="00071AFD">
            <w:pPr>
              <w:tabs>
                <w:tab w:val="left" w:pos="4536"/>
              </w:tabs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bCs/>
                <w:szCs w:val="24"/>
              </w:rPr>
              <w:t>Mokyklos administracija</w:t>
            </w:r>
            <w:r w:rsidRPr="006B7A87">
              <w:rPr>
                <w:rFonts w:ascii="Times New Roman" w:hAnsi="Times New Roman"/>
                <w:szCs w:val="24"/>
              </w:rPr>
              <w:t>, pradinių klasių metodinė grupė</w:t>
            </w:r>
          </w:p>
          <w:p w14:paraId="3D0C0465" w14:textId="77777777" w:rsidR="00A37309" w:rsidRPr="006B7A87" w:rsidRDefault="00A37309" w:rsidP="00071AFD">
            <w:pPr>
              <w:tabs>
                <w:tab w:val="left" w:pos="4536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71" w:type="dxa"/>
          </w:tcPr>
          <w:p w14:paraId="11116931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gegužė</w:t>
            </w:r>
          </w:p>
        </w:tc>
      </w:tr>
      <w:tr w:rsidR="00A37309" w:rsidRPr="006B7A87" w14:paraId="466F7D15" w14:textId="77777777" w:rsidTr="00071AFD">
        <w:tc>
          <w:tcPr>
            <w:tcW w:w="5807" w:type="dxa"/>
          </w:tcPr>
          <w:p w14:paraId="031DC660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Susitikimas su būsimais 5 kl. mokiniais ir jų tėveliais</w:t>
            </w:r>
          </w:p>
        </w:tc>
        <w:tc>
          <w:tcPr>
            <w:tcW w:w="5670" w:type="dxa"/>
          </w:tcPr>
          <w:p w14:paraId="284FFA63" w14:textId="77777777" w:rsidR="00A37309" w:rsidRPr="006B7A87" w:rsidRDefault="00A37309" w:rsidP="00071AFD">
            <w:pPr>
              <w:tabs>
                <w:tab w:val="left" w:pos="4536"/>
              </w:tabs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bCs/>
                <w:szCs w:val="24"/>
              </w:rPr>
              <w:t>Mokyklos administracija</w:t>
            </w:r>
            <w:r w:rsidRPr="006B7A87">
              <w:rPr>
                <w:rFonts w:ascii="Times New Roman" w:hAnsi="Times New Roman"/>
                <w:szCs w:val="24"/>
              </w:rPr>
              <w:t>, būsimi klasių auklėtojai</w:t>
            </w:r>
          </w:p>
        </w:tc>
        <w:tc>
          <w:tcPr>
            <w:tcW w:w="2471" w:type="dxa"/>
          </w:tcPr>
          <w:p w14:paraId="1F457392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gegužė</w:t>
            </w:r>
          </w:p>
        </w:tc>
      </w:tr>
      <w:tr w:rsidR="00A37309" w:rsidRPr="006B7A87" w14:paraId="1B0906C7" w14:textId="77777777" w:rsidTr="00071AFD">
        <w:trPr>
          <w:trHeight w:val="300"/>
        </w:trPr>
        <w:tc>
          <w:tcPr>
            <w:tcW w:w="5807" w:type="dxa"/>
          </w:tcPr>
          <w:p w14:paraId="3E1E6EB0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Tarptautinė kaimynų diena</w:t>
            </w:r>
          </w:p>
        </w:tc>
        <w:tc>
          <w:tcPr>
            <w:tcW w:w="5670" w:type="dxa"/>
          </w:tcPr>
          <w:p w14:paraId="30892A88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Lietuvių kalbos mokytojos</w:t>
            </w:r>
          </w:p>
        </w:tc>
        <w:tc>
          <w:tcPr>
            <w:tcW w:w="2471" w:type="dxa"/>
          </w:tcPr>
          <w:p w14:paraId="19318005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gegužė</w:t>
            </w:r>
          </w:p>
        </w:tc>
      </w:tr>
      <w:tr w:rsidR="00A37309" w:rsidRPr="006B7A87" w14:paraId="1EC0D7DF" w14:textId="77777777" w:rsidTr="00071AFD">
        <w:trPr>
          <w:trHeight w:val="300"/>
        </w:trPr>
        <w:tc>
          <w:tcPr>
            <w:tcW w:w="5807" w:type="dxa"/>
          </w:tcPr>
          <w:p w14:paraId="4455B44B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6B7A87">
              <w:rPr>
                <w:rFonts w:ascii="Times New Roman" w:hAnsi="Times New Roman"/>
                <w:szCs w:val="24"/>
              </w:rPr>
              <w:t>Priešmokyklinukų</w:t>
            </w:r>
            <w:proofErr w:type="spellEnd"/>
            <w:r w:rsidRPr="006B7A87">
              <w:rPr>
                <w:rFonts w:ascii="Times New Roman" w:hAnsi="Times New Roman"/>
                <w:szCs w:val="24"/>
              </w:rPr>
              <w:t xml:space="preserve"> išleistuvės („Drevinuko“ skyriuje)</w:t>
            </w:r>
          </w:p>
        </w:tc>
        <w:tc>
          <w:tcPr>
            <w:tcW w:w="5670" w:type="dxa"/>
          </w:tcPr>
          <w:p w14:paraId="26F27D56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Priešmokyklinio ugdymo, meninio ugdymo mokytojai</w:t>
            </w:r>
          </w:p>
        </w:tc>
        <w:tc>
          <w:tcPr>
            <w:tcW w:w="2471" w:type="dxa"/>
          </w:tcPr>
          <w:p w14:paraId="3FBF08C9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2025 m. gegužės </w:t>
            </w:r>
            <w:proofErr w:type="spellStart"/>
            <w:r w:rsidRPr="006B7A87">
              <w:rPr>
                <w:rFonts w:ascii="Times New Roman" w:hAnsi="Times New Roman"/>
                <w:szCs w:val="24"/>
              </w:rPr>
              <w:t>pab</w:t>
            </w:r>
            <w:proofErr w:type="spellEnd"/>
            <w:r w:rsidRPr="006B7A87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A37309" w:rsidRPr="006B7A87" w14:paraId="645F7207" w14:textId="77777777" w:rsidTr="00071AFD">
        <w:tc>
          <w:tcPr>
            <w:tcW w:w="5807" w:type="dxa"/>
          </w:tcPr>
          <w:p w14:paraId="6726391C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Sporto šventė „</w:t>
            </w:r>
            <w:proofErr w:type="spellStart"/>
            <w:r w:rsidRPr="006B7A87">
              <w:rPr>
                <w:rFonts w:ascii="Times New Roman" w:hAnsi="Times New Roman"/>
                <w:szCs w:val="24"/>
              </w:rPr>
              <w:t>Vidzgiriada</w:t>
            </w:r>
            <w:proofErr w:type="spellEnd"/>
            <w:r w:rsidRPr="006B7A87">
              <w:rPr>
                <w:rFonts w:ascii="Times New Roman" w:hAnsi="Times New Roman"/>
                <w:szCs w:val="24"/>
              </w:rPr>
              <w:t>“</w:t>
            </w:r>
          </w:p>
        </w:tc>
        <w:tc>
          <w:tcPr>
            <w:tcW w:w="5670" w:type="dxa"/>
          </w:tcPr>
          <w:p w14:paraId="4069E2BB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bCs/>
                <w:szCs w:val="24"/>
              </w:rPr>
              <w:t>Fizinio ugdymo mokytojai, klasių auklėtojai</w:t>
            </w:r>
          </w:p>
        </w:tc>
        <w:tc>
          <w:tcPr>
            <w:tcW w:w="2471" w:type="dxa"/>
          </w:tcPr>
          <w:p w14:paraId="392BE791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bCs/>
                <w:szCs w:val="24"/>
              </w:rPr>
              <w:t>2025 m. gegužės pabaiga/birželio pradžia</w:t>
            </w:r>
          </w:p>
        </w:tc>
      </w:tr>
      <w:tr w:rsidR="00A37309" w:rsidRPr="006B7A87" w14:paraId="6802170B" w14:textId="77777777" w:rsidTr="00071AFD">
        <w:tc>
          <w:tcPr>
            <w:tcW w:w="5807" w:type="dxa"/>
          </w:tcPr>
          <w:p w14:paraId="3CA653E7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lastRenderedPageBreak/>
              <w:t>Alytaus miesto gimtadienio eisena</w:t>
            </w:r>
          </w:p>
        </w:tc>
        <w:tc>
          <w:tcPr>
            <w:tcW w:w="5670" w:type="dxa"/>
          </w:tcPr>
          <w:p w14:paraId="53EDAB32" w14:textId="77777777" w:rsidR="00A37309" w:rsidRPr="006B7A87" w:rsidRDefault="00A37309" w:rsidP="00071AFD">
            <w:pPr>
              <w:rPr>
                <w:rFonts w:ascii="Times New Roman" w:hAnsi="Times New Roman"/>
                <w:bCs/>
                <w:szCs w:val="24"/>
              </w:rPr>
            </w:pPr>
            <w:r w:rsidRPr="006B7A87">
              <w:rPr>
                <w:rFonts w:ascii="Times New Roman" w:hAnsi="Times New Roman"/>
                <w:bCs/>
                <w:szCs w:val="24"/>
              </w:rPr>
              <w:t>Mokyklos administracija, Mokyklos taryba</w:t>
            </w:r>
          </w:p>
        </w:tc>
        <w:tc>
          <w:tcPr>
            <w:tcW w:w="2471" w:type="dxa"/>
          </w:tcPr>
          <w:p w14:paraId="5FCD74AE" w14:textId="77777777" w:rsidR="00A37309" w:rsidRPr="006B7A87" w:rsidRDefault="00A37309" w:rsidP="00071AFD">
            <w:pPr>
              <w:rPr>
                <w:rFonts w:ascii="Times New Roman" w:hAnsi="Times New Roman"/>
                <w:bCs/>
                <w:szCs w:val="24"/>
              </w:rPr>
            </w:pPr>
            <w:r w:rsidRPr="006B7A87">
              <w:rPr>
                <w:rFonts w:ascii="Times New Roman" w:hAnsi="Times New Roman"/>
                <w:bCs/>
                <w:szCs w:val="24"/>
              </w:rPr>
              <w:t>2025 m. birželis</w:t>
            </w:r>
          </w:p>
        </w:tc>
      </w:tr>
      <w:tr w:rsidR="00A37309" w:rsidRPr="006B7A87" w14:paraId="5143C2D4" w14:textId="77777777" w:rsidTr="00071AFD">
        <w:tc>
          <w:tcPr>
            <w:tcW w:w="5807" w:type="dxa"/>
          </w:tcPr>
          <w:p w14:paraId="333AE70D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Paskutinio skambučio šventė 4 kl.</w:t>
            </w:r>
          </w:p>
        </w:tc>
        <w:tc>
          <w:tcPr>
            <w:tcW w:w="5670" w:type="dxa"/>
          </w:tcPr>
          <w:p w14:paraId="75BEA055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3 kl. mokiniai ir mokytojos</w:t>
            </w:r>
          </w:p>
        </w:tc>
        <w:tc>
          <w:tcPr>
            <w:tcW w:w="2471" w:type="dxa"/>
          </w:tcPr>
          <w:p w14:paraId="2D19C914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birželis</w:t>
            </w:r>
          </w:p>
        </w:tc>
      </w:tr>
      <w:tr w:rsidR="00A37309" w:rsidRPr="006B7A87" w14:paraId="3347456D" w14:textId="77777777" w:rsidTr="00071AFD">
        <w:trPr>
          <w:trHeight w:val="300"/>
        </w:trPr>
        <w:tc>
          <w:tcPr>
            <w:tcW w:w="5807" w:type="dxa"/>
          </w:tcPr>
          <w:p w14:paraId="2F96328E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Stovykla 1-4 klasių mokiniams</w:t>
            </w:r>
          </w:p>
        </w:tc>
        <w:tc>
          <w:tcPr>
            <w:tcW w:w="5670" w:type="dxa"/>
          </w:tcPr>
          <w:p w14:paraId="301E4EDF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S. Pavilonienė, R. Kamaitienė</w:t>
            </w:r>
          </w:p>
        </w:tc>
        <w:tc>
          <w:tcPr>
            <w:tcW w:w="2471" w:type="dxa"/>
          </w:tcPr>
          <w:p w14:paraId="15C4A053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birželis</w:t>
            </w:r>
          </w:p>
        </w:tc>
      </w:tr>
      <w:tr w:rsidR="00A37309" w:rsidRPr="006B7A87" w14:paraId="256C7CFF" w14:textId="77777777" w:rsidTr="00071AFD">
        <w:tc>
          <w:tcPr>
            <w:tcW w:w="5807" w:type="dxa"/>
          </w:tcPr>
          <w:p w14:paraId="503F460E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Paskutinio skambučio šventė 8 kl. </w:t>
            </w:r>
          </w:p>
        </w:tc>
        <w:tc>
          <w:tcPr>
            <w:tcW w:w="5670" w:type="dxa"/>
          </w:tcPr>
          <w:p w14:paraId="266F70A9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7 a ir 7 b kl.  </w:t>
            </w:r>
          </w:p>
        </w:tc>
        <w:tc>
          <w:tcPr>
            <w:tcW w:w="2471" w:type="dxa"/>
          </w:tcPr>
          <w:p w14:paraId="1C41DA9D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birželis</w:t>
            </w:r>
          </w:p>
        </w:tc>
      </w:tr>
      <w:tr w:rsidR="00A37309" w:rsidRPr="006B7A87" w14:paraId="75783304" w14:textId="77777777" w:rsidTr="00071AFD">
        <w:tc>
          <w:tcPr>
            <w:tcW w:w="5807" w:type="dxa"/>
          </w:tcPr>
          <w:p w14:paraId="4E0412CF" w14:textId="77777777" w:rsidR="00A37309" w:rsidRPr="006B7A87" w:rsidRDefault="00A37309" w:rsidP="00071AFD">
            <w:pPr>
              <w:jc w:val="both"/>
              <w:outlineLvl w:val="0"/>
              <w:rPr>
                <w:rFonts w:ascii="Times New Roman" w:hAnsi="Times New Roman"/>
                <w:kern w:val="28"/>
                <w:szCs w:val="24"/>
                <w:lang w:eastAsia="x-none"/>
              </w:rPr>
            </w:pPr>
            <w:r w:rsidRPr="006B7A87">
              <w:rPr>
                <w:rFonts w:ascii="Times New Roman" w:hAnsi="Times New Roman"/>
                <w:kern w:val="28"/>
                <w:szCs w:val="24"/>
                <w:lang w:eastAsia="x-none"/>
              </w:rPr>
              <w:t xml:space="preserve">Rugsėjo 1-oji – Mokslo ir žinių diena. Pirmūnų pagerbimas </w:t>
            </w:r>
          </w:p>
          <w:p w14:paraId="0D5276AE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0" w:type="dxa"/>
          </w:tcPr>
          <w:p w14:paraId="2F9F9EC5" w14:textId="15E0C773" w:rsidR="00A37309" w:rsidRPr="006B7A87" w:rsidRDefault="00A37309" w:rsidP="00071AFD">
            <w:pPr>
              <w:tabs>
                <w:tab w:val="left" w:pos="4536"/>
              </w:tabs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 8 a, 8b ir 8 c klasių auklėtojai, A. Klimavičienė, V. Čeplevičienė, R. Čirienė, D.</w:t>
            </w:r>
            <w:r w:rsidR="0099296E">
              <w:rPr>
                <w:rFonts w:ascii="Times New Roman" w:hAnsi="Times New Roman"/>
                <w:szCs w:val="24"/>
              </w:rPr>
              <w:t xml:space="preserve"> </w:t>
            </w:r>
            <w:r w:rsidRPr="006B7A87">
              <w:rPr>
                <w:rFonts w:ascii="Times New Roman" w:hAnsi="Times New Roman"/>
                <w:szCs w:val="24"/>
              </w:rPr>
              <w:t>Vosylienė</w:t>
            </w:r>
          </w:p>
          <w:p w14:paraId="199AAFD4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471" w:type="dxa"/>
          </w:tcPr>
          <w:p w14:paraId="5E581DB3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2025 -09-01</w:t>
            </w:r>
          </w:p>
        </w:tc>
      </w:tr>
      <w:tr w:rsidR="00A37309" w:rsidRPr="006B7A87" w14:paraId="74B10FF1" w14:textId="77777777" w:rsidTr="00071AFD">
        <w:tc>
          <w:tcPr>
            <w:tcW w:w="5807" w:type="dxa"/>
          </w:tcPr>
          <w:p w14:paraId="1F4A1C3D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Europos Judumo savaitė</w:t>
            </w:r>
          </w:p>
        </w:tc>
        <w:tc>
          <w:tcPr>
            <w:tcW w:w="5670" w:type="dxa"/>
          </w:tcPr>
          <w:p w14:paraId="792A0655" w14:textId="77777777" w:rsidR="00A37309" w:rsidRPr="006B7A87" w:rsidRDefault="00A37309" w:rsidP="00071AFD">
            <w:pPr>
              <w:tabs>
                <w:tab w:val="left" w:pos="4536"/>
              </w:tabs>
              <w:rPr>
                <w:rFonts w:ascii="Times New Roman" w:hAnsi="Times New Roman"/>
                <w:bCs/>
                <w:szCs w:val="24"/>
              </w:rPr>
            </w:pPr>
            <w:r w:rsidRPr="006B7A87">
              <w:rPr>
                <w:rFonts w:ascii="Times New Roman" w:hAnsi="Times New Roman"/>
                <w:bCs/>
                <w:szCs w:val="24"/>
              </w:rPr>
              <w:t>Fizinio ugdymo mokytojai</w:t>
            </w:r>
          </w:p>
          <w:p w14:paraId="5C41D13B" w14:textId="77777777" w:rsidR="00A37309" w:rsidRPr="006B7A87" w:rsidRDefault="00A37309" w:rsidP="00071AFD">
            <w:pPr>
              <w:tabs>
                <w:tab w:val="left" w:pos="4536"/>
              </w:tabs>
              <w:rPr>
                <w:rFonts w:ascii="Times New Roman" w:hAnsi="Times New Roman"/>
                <w:bCs/>
                <w:szCs w:val="24"/>
              </w:rPr>
            </w:pPr>
            <w:r w:rsidRPr="006B7A87">
              <w:rPr>
                <w:rFonts w:ascii="Times New Roman" w:hAnsi="Times New Roman"/>
                <w:bCs/>
                <w:szCs w:val="24"/>
              </w:rPr>
              <w:t>klasių auklėtojai, Mokinių taryba</w:t>
            </w:r>
          </w:p>
          <w:p w14:paraId="6404A311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471" w:type="dxa"/>
          </w:tcPr>
          <w:p w14:paraId="20F0ACD4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rugsėjis</w:t>
            </w:r>
          </w:p>
          <w:p w14:paraId="4C22F8D6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</w:tr>
      <w:tr w:rsidR="00A37309" w:rsidRPr="006B7A87" w14:paraId="065A681F" w14:textId="77777777" w:rsidTr="00071AFD">
        <w:trPr>
          <w:trHeight w:val="300"/>
        </w:trPr>
        <w:tc>
          <w:tcPr>
            <w:tcW w:w="5807" w:type="dxa"/>
          </w:tcPr>
          <w:p w14:paraId="47BD8776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Tarptautinė raštingumo diena</w:t>
            </w:r>
          </w:p>
        </w:tc>
        <w:tc>
          <w:tcPr>
            <w:tcW w:w="5670" w:type="dxa"/>
          </w:tcPr>
          <w:p w14:paraId="4D029DE5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Kalbų mokytojos</w:t>
            </w:r>
          </w:p>
        </w:tc>
        <w:tc>
          <w:tcPr>
            <w:tcW w:w="2471" w:type="dxa"/>
          </w:tcPr>
          <w:p w14:paraId="787046D6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rugsėjis</w:t>
            </w:r>
          </w:p>
        </w:tc>
      </w:tr>
      <w:tr w:rsidR="00A37309" w:rsidRPr="006B7A87" w14:paraId="2871EA22" w14:textId="77777777" w:rsidTr="00071AFD">
        <w:trPr>
          <w:trHeight w:val="300"/>
        </w:trPr>
        <w:tc>
          <w:tcPr>
            <w:tcW w:w="5807" w:type="dxa"/>
          </w:tcPr>
          <w:p w14:paraId="555921C9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Pasaulinė košės diena</w:t>
            </w:r>
          </w:p>
        </w:tc>
        <w:tc>
          <w:tcPr>
            <w:tcW w:w="5670" w:type="dxa"/>
          </w:tcPr>
          <w:p w14:paraId="57720285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R. Kamaitienė, A. Bartkienė, L. Biskė</w:t>
            </w:r>
          </w:p>
        </w:tc>
        <w:tc>
          <w:tcPr>
            <w:tcW w:w="2471" w:type="dxa"/>
          </w:tcPr>
          <w:p w14:paraId="4BD794BD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spalis</w:t>
            </w:r>
          </w:p>
        </w:tc>
      </w:tr>
      <w:tr w:rsidR="00A37309" w:rsidRPr="006B7A87" w14:paraId="19B5A4D6" w14:textId="77777777" w:rsidTr="00071AFD">
        <w:trPr>
          <w:trHeight w:val="300"/>
        </w:trPr>
        <w:tc>
          <w:tcPr>
            <w:tcW w:w="5807" w:type="dxa"/>
          </w:tcPr>
          <w:p w14:paraId="352FDB2A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Rudenėlio šventė</w:t>
            </w:r>
          </w:p>
        </w:tc>
        <w:tc>
          <w:tcPr>
            <w:tcW w:w="5670" w:type="dxa"/>
          </w:tcPr>
          <w:p w14:paraId="07F7B8AC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Ikimokyklinio, priešmokyklinio ugdymo, meninio ugdymo mokytojai</w:t>
            </w:r>
          </w:p>
        </w:tc>
        <w:tc>
          <w:tcPr>
            <w:tcW w:w="2471" w:type="dxa"/>
          </w:tcPr>
          <w:p w14:paraId="45744CDD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spalis</w:t>
            </w:r>
          </w:p>
        </w:tc>
      </w:tr>
      <w:tr w:rsidR="00A37309" w:rsidRPr="006B7A87" w14:paraId="6211DEC4" w14:textId="77777777" w:rsidTr="00071AFD">
        <w:tc>
          <w:tcPr>
            <w:tcW w:w="5807" w:type="dxa"/>
          </w:tcPr>
          <w:p w14:paraId="68816474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Tarptautinės Mokytojo dienos minėjimas</w:t>
            </w:r>
          </w:p>
          <w:p w14:paraId="46F7B79E" w14:textId="77777777" w:rsidR="00A37309" w:rsidRPr="006B7A87" w:rsidRDefault="00A37309" w:rsidP="00071AFD">
            <w:pPr>
              <w:rPr>
                <w:rFonts w:ascii="Times New Roman" w:hAnsi="Times New Roman"/>
                <w:color w:val="FF0000"/>
                <w:szCs w:val="24"/>
              </w:rPr>
            </w:pPr>
            <w:r w:rsidRPr="006B7A87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</w:p>
        </w:tc>
        <w:tc>
          <w:tcPr>
            <w:tcW w:w="5670" w:type="dxa"/>
          </w:tcPr>
          <w:p w14:paraId="284BFD72" w14:textId="77777777" w:rsidR="00A37309" w:rsidRPr="006B7A87" w:rsidRDefault="00A37309" w:rsidP="00071AFD">
            <w:pPr>
              <w:tabs>
                <w:tab w:val="left" w:pos="4536"/>
              </w:tabs>
              <w:jc w:val="both"/>
              <w:rPr>
                <w:rFonts w:ascii="Times New Roman" w:hAnsi="Times New Roman"/>
                <w:color w:val="385623" w:themeColor="accent6" w:themeShade="80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6a, 6 b, 6c klasių auklėtojai</w:t>
            </w:r>
          </w:p>
        </w:tc>
        <w:tc>
          <w:tcPr>
            <w:tcW w:w="2471" w:type="dxa"/>
          </w:tcPr>
          <w:p w14:paraId="0646B81D" w14:textId="77777777" w:rsidR="00A37309" w:rsidRPr="006B7A87" w:rsidRDefault="00A37309" w:rsidP="00071AFD">
            <w:pPr>
              <w:rPr>
                <w:rFonts w:ascii="Times New Roman" w:hAnsi="Times New Roman"/>
                <w:color w:val="FF0000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2025-10-03/06</w:t>
            </w:r>
          </w:p>
        </w:tc>
      </w:tr>
      <w:tr w:rsidR="00A37309" w:rsidRPr="006B7A87" w14:paraId="5D91C651" w14:textId="77777777" w:rsidTr="00071AFD">
        <w:trPr>
          <w:trHeight w:val="300"/>
        </w:trPr>
        <w:tc>
          <w:tcPr>
            <w:tcW w:w="5807" w:type="dxa"/>
          </w:tcPr>
          <w:p w14:paraId="629BE1D0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Pyragų diena („Drevinuko“ skyriuje)</w:t>
            </w:r>
          </w:p>
        </w:tc>
        <w:tc>
          <w:tcPr>
            <w:tcW w:w="5670" w:type="dxa"/>
          </w:tcPr>
          <w:p w14:paraId="1132D5E3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Ikimokyklinio, priešmokyklinio, pradinio ugdymo mokytojai</w:t>
            </w:r>
          </w:p>
        </w:tc>
        <w:tc>
          <w:tcPr>
            <w:tcW w:w="2471" w:type="dxa"/>
          </w:tcPr>
          <w:p w14:paraId="66441977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2025-11-06</w:t>
            </w:r>
          </w:p>
        </w:tc>
      </w:tr>
      <w:tr w:rsidR="00A37309" w:rsidRPr="006B7A87" w14:paraId="5B89489A" w14:textId="77777777" w:rsidTr="00071AFD">
        <w:tc>
          <w:tcPr>
            <w:tcW w:w="5807" w:type="dxa"/>
          </w:tcPr>
          <w:p w14:paraId="3C71F455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Tolerancijos savaitė. Tarptautinė draugo diena</w:t>
            </w:r>
          </w:p>
          <w:p w14:paraId="7AB731B9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0" w:type="dxa"/>
          </w:tcPr>
          <w:p w14:paraId="60FB8608" w14:textId="5AB503B3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V.</w:t>
            </w:r>
            <w:r w:rsidR="00C75D9E">
              <w:rPr>
                <w:rFonts w:ascii="Times New Roman" w:hAnsi="Times New Roman"/>
                <w:szCs w:val="24"/>
              </w:rPr>
              <w:t xml:space="preserve"> </w:t>
            </w:r>
            <w:r w:rsidRPr="006B7A87">
              <w:rPr>
                <w:rFonts w:ascii="Times New Roman" w:hAnsi="Times New Roman"/>
                <w:szCs w:val="24"/>
              </w:rPr>
              <w:t>Batulevičienė, R. Urbonaitė- Baranauskienė,  klasių auklėtoja</w:t>
            </w:r>
          </w:p>
        </w:tc>
        <w:tc>
          <w:tcPr>
            <w:tcW w:w="2471" w:type="dxa"/>
          </w:tcPr>
          <w:p w14:paraId="2C51DC9D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lapkritis</w:t>
            </w:r>
          </w:p>
        </w:tc>
      </w:tr>
      <w:tr w:rsidR="00A37309" w:rsidRPr="006B7A87" w14:paraId="2B8A3D8B" w14:textId="77777777" w:rsidTr="00071AFD">
        <w:tc>
          <w:tcPr>
            <w:tcW w:w="5807" w:type="dxa"/>
          </w:tcPr>
          <w:p w14:paraId="3CB3266B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Lietuvos kariuomenės diena</w:t>
            </w:r>
          </w:p>
        </w:tc>
        <w:tc>
          <w:tcPr>
            <w:tcW w:w="5670" w:type="dxa"/>
          </w:tcPr>
          <w:p w14:paraId="3FD5B4FB" w14:textId="7EAF1985" w:rsidR="00A37309" w:rsidRPr="006B7A87" w:rsidRDefault="00A37309" w:rsidP="00071AFD">
            <w:pPr>
              <w:rPr>
                <w:rFonts w:ascii="Times New Roman" w:hAnsi="Times New Roman"/>
                <w:bCs/>
                <w:szCs w:val="24"/>
              </w:rPr>
            </w:pPr>
            <w:r w:rsidRPr="006B7A87">
              <w:rPr>
                <w:rFonts w:ascii="Times New Roman" w:hAnsi="Times New Roman"/>
                <w:bCs/>
                <w:szCs w:val="24"/>
              </w:rPr>
              <w:t>A.</w:t>
            </w:r>
            <w:r w:rsidR="00C75D9E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6B7A87">
              <w:rPr>
                <w:rFonts w:ascii="Times New Roman" w:hAnsi="Times New Roman"/>
                <w:bCs/>
                <w:szCs w:val="24"/>
              </w:rPr>
              <w:t>Truncė, P. Karčiauskas</w:t>
            </w:r>
          </w:p>
        </w:tc>
        <w:tc>
          <w:tcPr>
            <w:tcW w:w="2471" w:type="dxa"/>
          </w:tcPr>
          <w:p w14:paraId="048CE06C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2025 m. lapkričio 23 d. </w:t>
            </w:r>
          </w:p>
        </w:tc>
      </w:tr>
      <w:tr w:rsidR="00A37309" w:rsidRPr="006B7A87" w14:paraId="4571F2D3" w14:textId="77777777" w:rsidTr="00071AFD">
        <w:trPr>
          <w:trHeight w:val="300"/>
        </w:trPr>
        <w:tc>
          <w:tcPr>
            <w:tcW w:w="5807" w:type="dxa"/>
          </w:tcPr>
          <w:p w14:paraId="7167BAB6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Žibinto šventė („Drevinuko“ skyriuje)</w:t>
            </w:r>
          </w:p>
        </w:tc>
        <w:tc>
          <w:tcPr>
            <w:tcW w:w="5670" w:type="dxa"/>
          </w:tcPr>
          <w:p w14:paraId="3372C151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Priešmokyklinio ugdymo, meninio ugdymo mokytojai</w:t>
            </w:r>
          </w:p>
        </w:tc>
        <w:tc>
          <w:tcPr>
            <w:tcW w:w="2471" w:type="dxa"/>
          </w:tcPr>
          <w:p w14:paraId="546F1B2A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gruodžio pr.</w:t>
            </w:r>
          </w:p>
        </w:tc>
      </w:tr>
      <w:tr w:rsidR="00A37309" w:rsidRPr="006B7A87" w14:paraId="228458D6" w14:textId="77777777" w:rsidTr="00071AFD">
        <w:tc>
          <w:tcPr>
            <w:tcW w:w="5807" w:type="dxa"/>
          </w:tcPr>
          <w:p w14:paraId="3F7D56F4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Kalėdinis krepšinio/futbolo turnyras</w:t>
            </w:r>
          </w:p>
        </w:tc>
        <w:tc>
          <w:tcPr>
            <w:tcW w:w="5670" w:type="dxa"/>
          </w:tcPr>
          <w:p w14:paraId="467DA15D" w14:textId="77777777" w:rsidR="00A37309" w:rsidRPr="006B7A87" w:rsidRDefault="00A37309" w:rsidP="00071AFD">
            <w:pPr>
              <w:tabs>
                <w:tab w:val="left" w:pos="4536"/>
              </w:tabs>
              <w:rPr>
                <w:rFonts w:ascii="Times New Roman" w:hAnsi="Times New Roman"/>
                <w:bCs/>
                <w:szCs w:val="24"/>
              </w:rPr>
            </w:pPr>
            <w:r w:rsidRPr="006B7A87">
              <w:rPr>
                <w:rFonts w:ascii="Times New Roman" w:hAnsi="Times New Roman"/>
                <w:bCs/>
                <w:szCs w:val="24"/>
              </w:rPr>
              <w:t xml:space="preserve">Fizinio ugdymo mokytojai </w:t>
            </w:r>
          </w:p>
        </w:tc>
        <w:tc>
          <w:tcPr>
            <w:tcW w:w="2471" w:type="dxa"/>
          </w:tcPr>
          <w:p w14:paraId="5CA434A4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gruodis</w:t>
            </w:r>
          </w:p>
        </w:tc>
      </w:tr>
      <w:tr w:rsidR="00A37309" w:rsidRPr="006B7A87" w14:paraId="36833AFD" w14:textId="77777777" w:rsidTr="00071AFD">
        <w:tc>
          <w:tcPr>
            <w:tcW w:w="5807" w:type="dxa"/>
          </w:tcPr>
          <w:p w14:paraId="4A50DABD" w14:textId="77777777" w:rsidR="00A37309" w:rsidRPr="006B7A87" w:rsidRDefault="00A37309" w:rsidP="00071AFD">
            <w:pPr>
              <w:jc w:val="both"/>
              <w:outlineLvl w:val="0"/>
              <w:rPr>
                <w:rFonts w:ascii="Times New Roman" w:hAnsi="Times New Roman"/>
                <w:kern w:val="28"/>
                <w:szCs w:val="24"/>
              </w:rPr>
            </w:pPr>
            <w:proofErr w:type="spellStart"/>
            <w:r w:rsidRPr="006B7A87">
              <w:rPr>
                <w:rFonts w:ascii="Times New Roman" w:hAnsi="Times New Roman"/>
                <w:kern w:val="28"/>
                <w:szCs w:val="24"/>
              </w:rPr>
              <w:t>Adventinis</w:t>
            </w:r>
            <w:proofErr w:type="spellEnd"/>
            <w:r w:rsidRPr="006B7A87">
              <w:rPr>
                <w:rFonts w:ascii="Times New Roman" w:hAnsi="Times New Roman"/>
                <w:kern w:val="28"/>
                <w:szCs w:val="24"/>
              </w:rPr>
              <w:t xml:space="preserve">  Padėkos vakaras</w:t>
            </w:r>
          </w:p>
          <w:p w14:paraId="1AE46C10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0" w:type="dxa"/>
          </w:tcPr>
          <w:p w14:paraId="48126EC4" w14:textId="5C23F420" w:rsidR="00A37309" w:rsidRPr="006B7A87" w:rsidRDefault="00A37309" w:rsidP="00071AFD">
            <w:pPr>
              <w:tabs>
                <w:tab w:val="left" w:pos="4536"/>
              </w:tabs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R. Alijevienė, A. Kadziauskienė, A. Klimavičienė, A.</w:t>
            </w:r>
            <w:r w:rsidR="00C75D9E">
              <w:rPr>
                <w:rFonts w:ascii="Times New Roman" w:hAnsi="Times New Roman"/>
                <w:szCs w:val="24"/>
              </w:rPr>
              <w:t xml:space="preserve"> </w:t>
            </w:r>
            <w:r w:rsidRPr="006B7A87">
              <w:rPr>
                <w:rFonts w:ascii="Times New Roman" w:hAnsi="Times New Roman"/>
                <w:szCs w:val="24"/>
              </w:rPr>
              <w:t>Narkunienė, L.</w:t>
            </w:r>
            <w:r w:rsidR="00C75D9E">
              <w:rPr>
                <w:rFonts w:ascii="Times New Roman" w:hAnsi="Times New Roman"/>
                <w:szCs w:val="24"/>
              </w:rPr>
              <w:t xml:space="preserve"> </w:t>
            </w:r>
            <w:r w:rsidRPr="006B7A87">
              <w:rPr>
                <w:rFonts w:ascii="Times New Roman" w:hAnsi="Times New Roman"/>
                <w:szCs w:val="24"/>
              </w:rPr>
              <w:t xml:space="preserve">Vildienė, aktyvių tėvelių klubas, socialiniai partneriai </w:t>
            </w:r>
          </w:p>
          <w:p w14:paraId="06301D96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color w:val="000000" w:themeColor="text1"/>
                <w:szCs w:val="24"/>
              </w:rPr>
              <w:t>7a, 7b kl. auklėtojai (salės puošimas)</w:t>
            </w:r>
          </w:p>
        </w:tc>
        <w:tc>
          <w:tcPr>
            <w:tcW w:w="2471" w:type="dxa"/>
          </w:tcPr>
          <w:p w14:paraId="7EEBC8CC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2025-12-16</w:t>
            </w:r>
          </w:p>
        </w:tc>
      </w:tr>
      <w:tr w:rsidR="00A37309" w:rsidRPr="006B7A87" w14:paraId="1B94AC69" w14:textId="77777777" w:rsidTr="00071AFD">
        <w:trPr>
          <w:trHeight w:val="300"/>
        </w:trPr>
        <w:tc>
          <w:tcPr>
            <w:tcW w:w="5807" w:type="dxa"/>
          </w:tcPr>
          <w:p w14:paraId="637ABF92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Kalėdiniai renginiai („Drevinuko“ skyriuje)</w:t>
            </w:r>
          </w:p>
        </w:tc>
        <w:tc>
          <w:tcPr>
            <w:tcW w:w="5670" w:type="dxa"/>
          </w:tcPr>
          <w:p w14:paraId="77141EB3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Ikimokyklinio, priešmokyklinio, meninio ugdymo mokytojai</w:t>
            </w:r>
          </w:p>
        </w:tc>
        <w:tc>
          <w:tcPr>
            <w:tcW w:w="2471" w:type="dxa"/>
          </w:tcPr>
          <w:p w14:paraId="59EAB0FC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gruodis</w:t>
            </w:r>
          </w:p>
        </w:tc>
      </w:tr>
      <w:tr w:rsidR="00A37309" w:rsidRPr="006B7A87" w14:paraId="477ADC70" w14:textId="77777777" w:rsidTr="00071AFD">
        <w:trPr>
          <w:trHeight w:val="300"/>
        </w:trPr>
        <w:tc>
          <w:tcPr>
            <w:tcW w:w="5807" w:type="dxa"/>
          </w:tcPr>
          <w:p w14:paraId="31A6EB19" w14:textId="77777777" w:rsidR="00A37309" w:rsidRPr="006B7A87" w:rsidRDefault="00A37309" w:rsidP="00071AFD">
            <w:pPr>
              <w:jc w:val="both"/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Nykštukų mokykla („Drevinuko“ skyriuje)</w:t>
            </w:r>
          </w:p>
        </w:tc>
        <w:tc>
          <w:tcPr>
            <w:tcW w:w="5670" w:type="dxa"/>
          </w:tcPr>
          <w:p w14:paraId="6B95E556" w14:textId="39758476" w:rsidR="00A37309" w:rsidRPr="006B7A87" w:rsidRDefault="00A37309" w:rsidP="00C75D9E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I.</w:t>
            </w:r>
            <w:r w:rsidR="00C75D9E">
              <w:rPr>
                <w:rFonts w:ascii="Times New Roman" w:hAnsi="Times New Roman"/>
                <w:szCs w:val="24"/>
              </w:rPr>
              <w:t xml:space="preserve"> I</w:t>
            </w:r>
            <w:r w:rsidRPr="006B7A87">
              <w:rPr>
                <w:rFonts w:ascii="Times New Roman" w:hAnsi="Times New Roman"/>
                <w:szCs w:val="24"/>
              </w:rPr>
              <w:t>vanauskienė, A. Dvareckienė, D. Vosylienė</w:t>
            </w:r>
          </w:p>
        </w:tc>
        <w:tc>
          <w:tcPr>
            <w:tcW w:w="2471" w:type="dxa"/>
          </w:tcPr>
          <w:p w14:paraId="708C0A7A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2025 m. gruodis</w:t>
            </w:r>
          </w:p>
        </w:tc>
      </w:tr>
      <w:tr w:rsidR="00A37309" w:rsidRPr="006B7A87" w14:paraId="38F7D6EE" w14:textId="77777777" w:rsidTr="00071AFD">
        <w:tc>
          <w:tcPr>
            <w:tcW w:w="5807" w:type="dxa"/>
          </w:tcPr>
          <w:p w14:paraId="4F6780BD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Kalėdinis karnavalas</w:t>
            </w:r>
          </w:p>
        </w:tc>
        <w:tc>
          <w:tcPr>
            <w:tcW w:w="5670" w:type="dxa"/>
          </w:tcPr>
          <w:p w14:paraId="50C2BA83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>7a, 7b kl., klasių auklėtojai</w:t>
            </w:r>
          </w:p>
        </w:tc>
        <w:tc>
          <w:tcPr>
            <w:tcW w:w="2471" w:type="dxa"/>
          </w:tcPr>
          <w:p w14:paraId="597A03FD" w14:textId="77777777" w:rsidR="00A37309" w:rsidRPr="006B7A87" w:rsidRDefault="00A37309" w:rsidP="00071AFD">
            <w:pPr>
              <w:rPr>
                <w:rFonts w:ascii="Times New Roman" w:hAnsi="Times New Roman"/>
                <w:szCs w:val="24"/>
              </w:rPr>
            </w:pPr>
            <w:r w:rsidRPr="006B7A87">
              <w:rPr>
                <w:rFonts w:ascii="Times New Roman" w:hAnsi="Times New Roman"/>
                <w:szCs w:val="24"/>
              </w:rPr>
              <w:t xml:space="preserve">2025-12 </w:t>
            </w:r>
          </w:p>
        </w:tc>
      </w:tr>
    </w:tbl>
    <w:p w14:paraId="166BA995" w14:textId="25EC86B6" w:rsidR="001520CB" w:rsidRDefault="001520CB" w:rsidP="00C75D9E">
      <w:pPr>
        <w:spacing w:before="100" w:beforeAutospacing="1" w:after="100" w:afterAutospacing="1"/>
        <w:ind w:hanging="142"/>
        <w:rPr>
          <w:rFonts w:ascii="Times New Roman" w:hAnsi="Times New Roman"/>
          <w:szCs w:val="24"/>
        </w:rPr>
      </w:pPr>
    </w:p>
    <w:sectPr w:rsidR="001520CB" w:rsidSect="00714525">
      <w:headerReference w:type="even" r:id="rId11"/>
      <w:footerReference w:type="default" r:id="rId12"/>
      <w:pgSz w:w="16838" w:h="11906" w:orient="landscape" w:code="9"/>
      <w:pgMar w:top="1701" w:right="1134" w:bottom="567" w:left="1134" w:header="0" w:footer="403" w:gutter="0"/>
      <w:cols w:space="708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59ABF" w14:textId="77777777" w:rsidR="00085452" w:rsidRDefault="00085452">
      <w:r>
        <w:separator/>
      </w:r>
    </w:p>
  </w:endnote>
  <w:endnote w:type="continuationSeparator" w:id="0">
    <w:p w14:paraId="3E9D3744" w14:textId="77777777" w:rsidR="00085452" w:rsidRDefault="00085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91F139" w14:textId="7E0E2CA9" w:rsidR="00617919" w:rsidRDefault="00617919">
    <w:pPr>
      <w:pStyle w:val="Por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97D2C">
      <w:rPr>
        <w:noProof/>
      </w:rPr>
      <w:t>4</w:t>
    </w:r>
    <w:r>
      <w:fldChar w:fldCharType="end"/>
    </w:r>
  </w:p>
  <w:p w14:paraId="00DFF0CD" w14:textId="77777777" w:rsidR="00617919" w:rsidRDefault="0061791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A137B" w14:textId="77777777" w:rsidR="00085452" w:rsidRDefault="00085452">
      <w:r>
        <w:separator/>
      </w:r>
    </w:p>
  </w:footnote>
  <w:footnote w:type="continuationSeparator" w:id="0">
    <w:p w14:paraId="5EE58B66" w14:textId="77777777" w:rsidR="00085452" w:rsidRDefault="00085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127DF" w14:textId="77777777" w:rsidR="00617919" w:rsidRDefault="00617919" w:rsidP="0012484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7739A0A" w14:textId="77777777" w:rsidR="00617919" w:rsidRDefault="0061791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172E"/>
    <w:multiLevelType w:val="hybridMultilevel"/>
    <w:tmpl w:val="E7985E20"/>
    <w:lvl w:ilvl="0" w:tplc="65B8C2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324A7"/>
    <w:multiLevelType w:val="hybridMultilevel"/>
    <w:tmpl w:val="3BB8752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10086"/>
    <w:multiLevelType w:val="hybridMultilevel"/>
    <w:tmpl w:val="C4B03FF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46B42"/>
    <w:multiLevelType w:val="multilevel"/>
    <w:tmpl w:val="18DE5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10A6605F"/>
    <w:multiLevelType w:val="multilevel"/>
    <w:tmpl w:val="D310C9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0C7AE8"/>
    <w:multiLevelType w:val="hybridMultilevel"/>
    <w:tmpl w:val="34F4FA9A"/>
    <w:lvl w:ilvl="0" w:tplc="0427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854732C"/>
    <w:multiLevelType w:val="hybridMultilevel"/>
    <w:tmpl w:val="1D709D2E"/>
    <w:lvl w:ilvl="0" w:tplc="6ABC08B4">
      <w:start w:val="1"/>
      <w:numFmt w:val="decimal"/>
      <w:lvlText w:val="%1."/>
      <w:lvlJc w:val="left"/>
      <w:pPr>
        <w:tabs>
          <w:tab w:val="num" w:pos="2820"/>
        </w:tabs>
        <w:ind w:left="2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540"/>
        </w:tabs>
        <w:ind w:left="35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260"/>
        </w:tabs>
        <w:ind w:left="42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980"/>
        </w:tabs>
        <w:ind w:left="49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00"/>
        </w:tabs>
        <w:ind w:left="57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20"/>
        </w:tabs>
        <w:ind w:left="64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140"/>
        </w:tabs>
        <w:ind w:left="71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860"/>
        </w:tabs>
        <w:ind w:left="78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580"/>
        </w:tabs>
        <w:ind w:left="8580" w:hanging="180"/>
      </w:pPr>
    </w:lvl>
  </w:abstractNum>
  <w:abstractNum w:abstractNumId="7" w15:restartNumberingAfterBreak="0">
    <w:nsid w:val="18621E76"/>
    <w:multiLevelType w:val="multilevel"/>
    <w:tmpl w:val="22A68B92"/>
    <w:lvl w:ilvl="0">
      <w:start w:val="1"/>
      <w:numFmt w:val="decimal"/>
      <w:lvlText w:val="%1."/>
      <w:lvlJc w:val="left"/>
      <w:pPr>
        <w:tabs>
          <w:tab w:val="num" w:pos="1665"/>
        </w:tabs>
        <w:ind w:left="166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665"/>
        </w:tabs>
        <w:ind w:left="16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25"/>
        </w:tabs>
        <w:ind w:left="20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25"/>
        </w:tabs>
        <w:ind w:left="20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45"/>
        </w:tabs>
        <w:ind w:left="27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45"/>
        </w:tabs>
        <w:ind w:left="27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05"/>
        </w:tabs>
        <w:ind w:left="3105" w:hanging="1800"/>
      </w:pPr>
      <w:rPr>
        <w:rFonts w:hint="default"/>
      </w:rPr>
    </w:lvl>
  </w:abstractNum>
  <w:abstractNum w:abstractNumId="8" w15:restartNumberingAfterBreak="0">
    <w:nsid w:val="196F6A90"/>
    <w:multiLevelType w:val="multilevel"/>
    <w:tmpl w:val="E048B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1A31CB9"/>
    <w:multiLevelType w:val="hybridMultilevel"/>
    <w:tmpl w:val="299835B2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307DC0"/>
    <w:multiLevelType w:val="hybridMultilevel"/>
    <w:tmpl w:val="EF10CBC0"/>
    <w:lvl w:ilvl="0" w:tplc="3A8EB520">
      <w:start w:val="1"/>
      <w:numFmt w:val="decimal"/>
      <w:lvlText w:val="%1."/>
      <w:lvlJc w:val="left"/>
      <w:pPr>
        <w:ind w:left="720" w:hanging="360"/>
      </w:pPr>
    </w:lvl>
    <w:lvl w:ilvl="1" w:tplc="07DC02E8">
      <w:start w:val="1"/>
      <w:numFmt w:val="lowerLetter"/>
      <w:lvlText w:val="%2."/>
      <w:lvlJc w:val="left"/>
      <w:pPr>
        <w:ind w:left="1440" w:hanging="360"/>
      </w:pPr>
    </w:lvl>
    <w:lvl w:ilvl="2" w:tplc="E3CEF9E4">
      <w:start w:val="1"/>
      <w:numFmt w:val="lowerRoman"/>
      <w:lvlText w:val="%3."/>
      <w:lvlJc w:val="right"/>
      <w:pPr>
        <w:ind w:left="2160" w:hanging="180"/>
      </w:pPr>
    </w:lvl>
    <w:lvl w:ilvl="3" w:tplc="2A264EC0">
      <w:start w:val="1"/>
      <w:numFmt w:val="decimal"/>
      <w:lvlText w:val="%4."/>
      <w:lvlJc w:val="left"/>
      <w:pPr>
        <w:ind w:left="2880" w:hanging="360"/>
      </w:pPr>
    </w:lvl>
    <w:lvl w:ilvl="4" w:tplc="8F96FE20">
      <w:start w:val="1"/>
      <w:numFmt w:val="lowerLetter"/>
      <w:lvlText w:val="%5."/>
      <w:lvlJc w:val="left"/>
      <w:pPr>
        <w:ind w:left="3600" w:hanging="360"/>
      </w:pPr>
    </w:lvl>
    <w:lvl w:ilvl="5" w:tplc="9EE42C10">
      <w:start w:val="1"/>
      <w:numFmt w:val="lowerRoman"/>
      <w:lvlText w:val="%6."/>
      <w:lvlJc w:val="right"/>
      <w:pPr>
        <w:ind w:left="4320" w:hanging="180"/>
      </w:pPr>
    </w:lvl>
    <w:lvl w:ilvl="6" w:tplc="C0D8D5A8">
      <w:start w:val="1"/>
      <w:numFmt w:val="decimal"/>
      <w:lvlText w:val="%7."/>
      <w:lvlJc w:val="left"/>
      <w:pPr>
        <w:ind w:left="5040" w:hanging="360"/>
      </w:pPr>
    </w:lvl>
    <w:lvl w:ilvl="7" w:tplc="04EC1DAE">
      <w:start w:val="1"/>
      <w:numFmt w:val="lowerLetter"/>
      <w:lvlText w:val="%8."/>
      <w:lvlJc w:val="left"/>
      <w:pPr>
        <w:ind w:left="5760" w:hanging="360"/>
      </w:pPr>
    </w:lvl>
    <w:lvl w:ilvl="8" w:tplc="1102EEB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848960"/>
    <w:multiLevelType w:val="multilevel"/>
    <w:tmpl w:val="7C8457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078E4"/>
    <w:multiLevelType w:val="hybridMultilevel"/>
    <w:tmpl w:val="4AE48E54"/>
    <w:lvl w:ilvl="0" w:tplc="98D6D1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040B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C0D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F804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4607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72D7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2CE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ACCC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BE50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ACF0B93"/>
    <w:multiLevelType w:val="multilevel"/>
    <w:tmpl w:val="0198A7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9A59BE"/>
    <w:multiLevelType w:val="hybridMultilevel"/>
    <w:tmpl w:val="DCA42C2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8C7A69"/>
    <w:multiLevelType w:val="multilevel"/>
    <w:tmpl w:val="3C2826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2A6508A"/>
    <w:multiLevelType w:val="multilevel"/>
    <w:tmpl w:val="BDDC593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62A20FA"/>
    <w:multiLevelType w:val="hybridMultilevel"/>
    <w:tmpl w:val="168C5F42"/>
    <w:lvl w:ilvl="0" w:tplc="C9F2D5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9104DE"/>
    <w:multiLevelType w:val="hybridMultilevel"/>
    <w:tmpl w:val="285490E6"/>
    <w:lvl w:ilvl="0" w:tplc="433A5B82">
      <w:start w:val="3"/>
      <w:numFmt w:val="decimal"/>
      <w:lvlText w:val="%1."/>
      <w:lvlJc w:val="left"/>
      <w:pPr>
        <w:tabs>
          <w:tab w:val="num" w:pos="1665"/>
        </w:tabs>
        <w:ind w:left="1665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385"/>
        </w:tabs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05"/>
        </w:tabs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25"/>
        </w:tabs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45"/>
        </w:tabs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65"/>
        </w:tabs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85"/>
        </w:tabs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05"/>
        </w:tabs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25"/>
        </w:tabs>
        <w:ind w:left="7425" w:hanging="180"/>
      </w:pPr>
    </w:lvl>
  </w:abstractNum>
  <w:abstractNum w:abstractNumId="19" w15:restartNumberingAfterBreak="0">
    <w:nsid w:val="3D5369F5"/>
    <w:multiLevelType w:val="hybridMultilevel"/>
    <w:tmpl w:val="21229ACE"/>
    <w:lvl w:ilvl="0" w:tplc="E63E6BC6">
      <w:start w:val="4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ascii="TimesLT" w:hAnsi="TimesLT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0" w15:restartNumberingAfterBreak="0">
    <w:nsid w:val="3D5B133D"/>
    <w:multiLevelType w:val="hybridMultilevel"/>
    <w:tmpl w:val="96BC3E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6500A9"/>
    <w:multiLevelType w:val="hybridMultilevel"/>
    <w:tmpl w:val="01382CC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180B62"/>
    <w:multiLevelType w:val="hybridMultilevel"/>
    <w:tmpl w:val="FFFFFFFF"/>
    <w:lvl w:ilvl="0" w:tplc="1C02D7A0">
      <w:start w:val="1"/>
      <w:numFmt w:val="upperRoman"/>
      <w:lvlText w:val="%1."/>
      <w:lvlJc w:val="left"/>
      <w:pPr>
        <w:ind w:left="720" w:hanging="360"/>
      </w:pPr>
    </w:lvl>
    <w:lvl w:ilvl="1" w:tplc="908E3CF8">
      <w:start w:val="1"/>
      <w:numFmt w:val="lowerLetter"/>
      <w:lvlText w:val="%2."/>
      <w:lvlJc w:val="left"/>
      <w:pPr>
        <w:ind w:left="1440" w:hanging="360"/>
      </w:pPr>
    </w:lvl>
    <w:lvl w:ilvl="2" w:tplc="7DDE52DA">
      <w:start w:val="1"/>
      <w:numFmt w:val="lowerRoman"/>
      <w:lvlText w:val="%3."/>
      <w:lvlJc w:val="right"/>
      <w:pPr>
        <w:ind w:left="2160" w:hanging="180"/>
      </w:pPr>
    </w:lvl>
    <w:lvl w:ilvl="3" w:tplc="F2E83A80">
      <w:start w:val="1"/>
      <w:numFmt w:val="decimal"/>
      <w:lvlText w:val="%4."/>
      <w:lvlJc w:val="left"/>
      <w:pPr>
        <w:ind w:left="2880" w:hanging="360"/>
      </w:pPr>
    </w:lvl>
    <w:lvl w:ilvl="4" w:tplc="8FBA3AA8">
      <w:start w:val="1"/>
      <w:numFmt w:val="lowerLetter"/>
      <w:lvlText w:val="%5."/>
      <w:lvlJc w:val="left"/>
      <w:pPr>
        <w:ind w:left="3600" w:hanging="360"/>
      </w:pPr>
    </w:lvl>
    <w:lvl w:ilvl="5" w:tplc="96B078EA">
      <w:start w:val="1"/>
      <w:numFmt w:val="lowerRoman"/>
      <w:lvlText w:val="%6."/>
      <w:lvlJc w:val="right"/>
      <w:pPr>
        <w:ind w:left="4320" w:hanging="180"/>
      </w:pPr>
    </w:lvl>
    <w:lvl w:ilvl="6" w:tplc="14543624">
      <w:start w:val="1"/>
      <w:numFmt w:val="decimal"/>
      <w:lvlText w:val="%7."/>
      <w:lvlJc w:val="left"/>
      <w:pPr>
        <w:ind w:left="5040" w:hanging="360"/>
      </w:pPr>
    </w:lvl>
    <w:lvl w:ilvl="7" w:tplc="62802CD8">
      <w:start w:val="1"/>
      <w:numFmt w:val="lowerLetter"/>
      <w:lvlText w:val="%8."/>
      <w:lvlJc w:val="left"/>
      <w:pPr>
        <w:ind w:left="5760" w:hanging="360"/>
      </w:pPr>
    </w:lvl>
    <w:lvl w:ilvl="8" w:tplc="CCA8031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1C3F18"/>
    <w:multiLevelType w:val="multilevel"/>
    <w:tmpl w:val="5080B4E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2A04A9"/>
    <w:multiLevelType w:val="hybridMultilevel"/>
    <w:tmpl w:val="0B04DF80"/>
    <w:lvl w:ilvl="0" w:tplc="B9E2C2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F264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C86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4E0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F43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F64B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8874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6288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9CC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59F441E6"/>
    <w:multiLevelType w:val="hybridMultilevel"/>
    <w:tmpl w:val="EE22432C"/>
    <w:lvl w:ilvl="0" w:tplc="45E4AA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58ABDA">
      <w:numFmt w:val="none"/>
      <w:lvlText w:val=""/>
      <w:lvlJc w:val="left"/>
      <w:pPr>
        <w:tabs>
          <w:tab w:val="num" w:pos="360"/>
        </w:tabs>
      </w:pPr>
    </w:lvl>
    <w:lvl w:ilvl="2" w:tplc="46D830C6">
      <w:numFmt w:val="none"/>
      <w:lvlText w:val=""/>
      <w:lvlJc w:val="left"/>
      <w:pPr>
        <w:tabs>
          <w:tab w:val="num" w:pos="360"/>
        </w:tabs>
      </w:pPr>
    </w:lvl>
    <w:lvl w:ilvl="3" w:tplc="6BCA8A34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7DBAD08C">
      <w:numFmt w:val="none"/>
      <w:lvlText w:val=""/>
      <w:lvlJc w:val="left"/>
      <w:pPr>
        <w:tabs>
          <w:tab w:val="num" w:pos="360"/>
        </w:tabs>
      </w:pPr>
    </w:lvl>
    <w:lvl w:ilvl="5" w:tplc="1262BA84">
      <w:numFmt w:val="none"/>
      <w:lvlText w:val=""/>
      <w:lvlJc w:val="left"/>
      <w:pPr>
        <w:tabs>
          <w:tab w:val="num" w:pos="360"/>
        </w:tabs>
      </w:pPr>
    </w:lvl>
    <w:lvl w:ilvl="6" w:tplc="F8208DFC">
      <w:numFmt w:val="none"/>
      <w:lvlText w:val=""/>
      <w:lvlJc w:val="left"/>
      <w:pPr>
        <w:tabs>
          <w:tab w:val="num" w:pos="360"/>
        </w:tabs>
      </w:pPr>
    </w:lvl>
    <w:lvl w:ilvl="7" w:tplc="A6C8F6B2">
      <w:numFmt w:val="none"/>
      <w:lvlText w:val=""/>
      <w:lvlJc w:val="left"/>
      <w:pPr>
        <w:tabs>
          <w:tab w:val="num" w:pos="360"/>
        </w:tabs>
      </w:pPr>
    </w:lvl>
    <w:lvl w:ilvl="8" w:tplc="D64E1A8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59FC67B8"/>
    <w:multiLevelType w:val="hybridMultilevel"/>
    <w:tmpl w:val="22CEB3D2"/>
    <w:lvl w:ilvl="0" w:tplc="7F3A44A0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27" w15:restartNumberingAfterBreak="0">
    <w:nsid w:val="5F0E5517"/>
    <w:multiLevelType w:val="hybridMultilevel"/>
    <w:tmpl w:val="2CCC18E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4361AA"/>
    <w:multiLevelType w:val="hybridMultilevel"/>
    <w:tmpl w:val="6C1263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5E3A86"/>
    <w:multiLevelType w:val="hybridMultilevel"/>
    <w:tmpl w:val="02E2DC3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4624"/>
    <w:multiLevelType w:val="hybridMultilevel"/>
    <w:tmpl w:val="3BBE317C"/>
    <w:lvl w:ilvl="0" w:tplc="A4225D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67024D"/>
    <w:multiLevelType w:val="hybridMultilevel"/>
    <w:tmpl w:val="980ED9FA"/>
    <w:lvl w:ilvl="0" w:tplc="FC0013A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8E4A2D"/>
    <w:multiLevelType w:val="hybridMultilevel"/>
    <w:tmpl w:val="AEDE2F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660C3B"/>
    <w:multiLevelType w:val="multilevel"/>
    <w:tmpl w:val="0F08EBA2"/>
    <w:lvl w:ilvl="0">
      <w:start w:val="1"/>
      <w:numFmt w:val="decimal"/>
      <w:lvlText w:val="%1."/>
      <w:lvlJc w:val="left"/>
      <w:pPr>
        <w:ind w:left="45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5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34" w15:restartNumberingAfterBreak="0">
    <w:nsid w:val="7FF53043"/>
    <w:multiLevelType w:val="hybridMultilevel"/>
    <w:tmpl w:val="F49A4F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9"/>
  </w:num>
  <w:num w:numId="5">
    <w:abstractNumId w:val="26"/>
  </w:num>
  <w:num w:numId="6">
    <w:abstractNumId w:val="6"/>
  </w:num>
  <w:num w:numId="7">
    <w:abstractNumId w:val="7"/>
  </w:num>
  <w:num w:numId="8">
    <w:abstractNumId w:val="18"/>
  </w:num>
  <w:num w:numId="9">
    <w:abstractNumId w:val="14"/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5"/>
  </w:num>
  <w:num w:numId="15">
    <w:abstractNumId w:val="8"/>
  </w:num>
  <w:num w:numId="16">
    <w:abstractNumId w:val="9"/>
  </w:num>
  <w:num w:numId="17">
    <w:abstractNumId w:val="28"/>
  </w:num>
  <w:num w:numId="18">
    <w:abstractNumId w:val="32"/>
  </w:num>
  <w:num w:numId="19">
    <w:abstractNumId w:val="2"/>
  </w:num>
  <w:num w:numId="20">
    <w:abstractNumId w:val="34"/>
  </w:num>
  <w:num w:numId="21">
    <w:abstractNumId w:val="20"/>
  </w:num>
  <w:num w:numId="22">
    <w:abstractNumId w:val="12"/>
  </w:num>
  <w:num w:numId="23">
    <w:abstractNumId w:val="24"/>
  </w:num>
  <w:num w:numId="24">
    <w:abstractNumId w:val="4"/>
  </w:num>
  <w:num w:numId="25">
    <w:abstractNumId w:val="23"/>
  </w:num>
  <w:num w:numId="26">
    <w:abstractNumId w:val="33"/>
  </w:num>
  <w:num w:numId="27">
    <w:abstractNumId w:val="16"/>
  </w:num>
  <w:num w:numId="28">
    <w:abstractNumId w:val="5"/>
  </w:num>
  <w:num w:numId="29">
    <w:abstractNumId w:val="27"/>
  </w:num>
  <w:num w:numId="30">
    <w:abstractNumId w:val="31"/>
  </w:num>
  <w:num w:numId="31">
    <w:abstractNumId w:val="29"/>
  </w:num>
  <w:num w:numId="32">
    <w:abstractNumId w:val="30"/>
  </w:num>
  <w:num w:numId="33">
    <w:abstractNumId w:val="15"/>
  </w:num>
  <w:num w:numId="34">
    <w:abstractNumId w:val="22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hyphenationZone w:val="396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7D6"/>
    <w:rsid w:val="00002AA1"/>
    <w:rsid w:val="000044A8"/>
    <w:rsid w:val="00006997"/>
    <w:rsid w:val="00011084"/>
    <w:rsid w:val="0001656F"/>
    <w:rsid w:val="000203F5"/>
    <w:rsid w:val="00021F2C"/>
    <w:rsid w:val="00024FBB"/>
    <w:rsid w:val="00030890"/>
    <w:rsid w:val="00031D81"/>
    <w:rsid w:val="00032112"/>
    <w:rsid w:val="00040F6C"/>
    <w:rsid w:val="000462DF"/>
    <w:rsid w:val="000541B3"/>
    <w:rsid w:val="000605CF"/>
    <w:rsid w:val="000620DA"/>
    <w:rsid w:val="000640AB"/>
    <w:rsid w:val="000644C9"/>
    <w:rsid w:val="00065DB7"/>
    <w:rsid w:val="000671C6"/>
    <w:rsid w:val="00067284"/>
    <w:rsid w:val="00071AFD"/>
    <w:rsid w:val="00073A5D"/>
    <w:rsid w:val="000817B3"/>
    <w:rsid w:val="00084F05"/>
    <w:rsid w:val="00085452"/>
    <w:rsid w:val="00087E6B"/>
    <w:rsid w:val="00091588"/>
    <w:rsid w:val="00091CCB"/>
    <w:rsid w:val="0009302E"/>
    <w:rsid w:val="000964C0"/>
    <w:rsid w:val="000A3270"/>
    <w:rsid w:val="000A65A0"/>
    <w:rsid w:val="000B1563"/>
    <w:rsid w:val="000B22DF"/>
    <w:rsid w:val="000B270D"/>
    <w:rsid w:val="000B3207"/>
    <w:rsid w:val="000B5B9A"/>
    <w:rsid w:val="000B797A"/>
    <w:rsid w:val="000B7BA1"/>
    <w:rsid w:val="000C68E0"/>
    <w:rsid w:val="000D1220"/>
    <w:rsid w:val="000D17F6"/>
    <w:rsid w:val="000D3795"/>
    <w:rsid w:val="000D3C44"/>
    <w:rsid w:val="000D3C94"/>
    <w:rsid w:val="000E0F14"/>
    <w:rsid w:val="000E2C2C"/>
    <w:rsid w:val="000E515B"/>
    <w:rsid w:val="000E7D8C"/>
    <w:rsid w:val="000F2A15"/>
    <w:rsid w:val="000F7647"/>
    <w:rsid w:val="000F7A9D"/>
    <w:rsid w:val="00101F21"/>
    <w:rsid w:val="0011118F"/>
    <w:rsid w:val="00115762"/>
    <w:rsid w:val="001168BD"/>
    <w:rsid w:val="001168DD"/>
    <w:rsid w:val="001179EA"/>
    <w:rsid w:val="00121F0B"/>
    <w:rsid w:val="00122709"/>
    <w:rsid w:val="00123F61"/>
    <w:rsid w:val="00124849"/>
    <w:rsid w:val="001266EE"/>
    <w:rsid w:val="00126A6B"/>
    <w:rsid w:val="00126DD1"/>
    <w:rsid w:val="0013033B"/>
    <w:rsid w:val="00141395"/>
    <w:rsid w:val="0014178B"/>
    <w:rsid w:val="00142A38"/>
    <w:rsid w:val="00144A79"/>
    <w:rsid w:val="00146CE1"/>
    <w:rsid w:val="001520CB"/>
    <w:rsid w:val="00160F2E"/>
    <w:rsid w:val="001650F2"/>
    <w:rsid w:val="00165229"/>
    <w:rsid w:val="001671B1"/>
    <w:rsid w:val="001679C5"/>
    <w:rsid w:val="0017092B"/>
    <w:rsid w:val="0017149E"/>
    <w:rsid w:val="00190BA7"/>
    <w:rsid w:val="00194855"/>
    <w:rsid w:val="001A1A73"/>
    <w:rsid w:val="001A34BE"/>
    <w:rsid w:val="001A57FF"/>
    <w:rsid w:val="001B0514"/>
    <w:rsid w:val="001B0DB1"/>
    <w:rsid w:val="001B2BF5"/>
    <w:rsid w:val="001B43E9"/>
    <w:rsid w:val="001C2FE5"/>
    <w:rsid w:val="001C3A5E"/>
    <w:rsid w:val="001C5B11"/>
    <w:rsid w:val="001C70D9"/>
    <w:rsid w:val="001D3172"/>
    <w:rsid w:val="001D4DB7"/>
    <w:rsid w:val="001D4FBF"/>
    <w:rsid w:val="001D50BA"/>
    <w:rsid w:val="001D5388"/>
    <w:rsid w:val="001D72FF"/>
    <w:rsid w:val="001D7C10"/>
    <w:rsid w:val="001E12AF"/>
    <w:rsid w:val="001E156E"/>
    <w:rsid w:val="001E2193"/>
    <w:rsid w:val="001F0142"/>
    <w:rsid w:val="001F19AE"/>
    <w:rsid w:val="001F3ED4"/>
    <w:rsid w:val="001F7F03"/>
    <w:rsid w:val="00202079"/>
    <w:rsid w:val="00205057"/>
    <w:rsid w:val="0020767B"/>
    <w:rsid w:val="00214D2F"/>
    <w:rsid w:val="00217892"/>
    <w:rsid w:val="00222AB9"/>
    <w:rsid w:val="00226CAC"/>
    <w:rsid w:val="0022781F"/>
    <w:rsid w:val="00240E76"/>
    <w:rsid w:val="002410C9"/>
    <w:rsid w:val="0024159F"/>
    <w:rsid w:val="00244419"/>
    <w:rsid w:val="00254502"/>
    <w:rsid w:val="0025476D"/>
    <w:rsid w:val="00254ADC"/>
    <w:rsid w:val="00254F57"/>
    <w:rsid w:val="00255342"/>
    <w:rsid w:val="00255F89"/>
    <w:rsid w:val="00256FA6"/>
    <w:rsid w:val="00257002"/>
    <w:rsid w:val="002576B7"/>
    <w:rsid w:val="0026161A"/>
    <w:rsid w:val="00265B54"/>
    <w:rsid w:val="00265F0E"/>
    <w:rsid w:val="002719FC"/>
    <w:rsid w:val="0027259E"/>
    <w:rsid w:val="00273432"/>
    <w:rsid w:val="00273583"/>
    <w:rsid w:val="00273984"/>
    <w:rsid w:val="0027539B"/>
    <w:rsid w:val="00275E6E"/>
    <w:rsid w:val="002774E1"/>
    <w:rsid w:val="0028103A"/>
    <w:rsid w:val="002820A0"/>
    <w:rsid w:val="0028423B"/>
    <w:rsid w:val="0028629B"/>
    <w:rsid w:val="002924A2"/>
    <w:rsid w:val="00296956"/>
    <w:rsid w:val="00297D2C"/>
    <w:rsid w:val="002A2C2B"/>
    <w:rsid w:val="002A36C3"/>
    <w:rsid w:val="002A4D09"/>
    <w:rsid w:val="002A7AF8"/>
    <w:rsid w:val="002B597A"/>
    <w:rsid w:val="002C03D1"/>
    <w:rsid w:val="002C0E4E"/>
    <w:rsid w:val="002C2983"/>
    <w:rsid w:val="002D088D"/>
    <w:rsid w:val="002D10A3"/>
    <w:rsid w:val="002D283C"/>
    <w:rsid w:val="002D44C7"/>
    <w:rsid w:val="002D52D1"/>
    <w:rsid w:val="002D66EB"/>
    <w:rsid w:val="002E09E9"/>
    <w:rsid w:val="002E1F5B"/>
    <w:rsid w:val="002E4873"/>
    <w:rsid w:val="002E4993"/>
    <w:rsid w:val="002E7C65"/>
    <w:rsid w:val="002F2E30"/>
    <w:rsid w:val="002F4795"/>
    <w:rsid w:val="002F5948"/>
    <w:rsid w:val="002F7026"/>
    <w:rsid w:val="003010B3"/>
    <w:rsid w:val="003022CD"/>
    <w:rsid w:val="00305257"/>
    <w:rsid w:val="003108C1"/>
    <w:rsid w:val="00312C91"/>
    <w:rsid w:val="00316365"/>
    <w:rsid w:val="003172F7"/>
    <w:rsid w:val="00317A85"/>
    <w:rsid w:val="00322364"/>
    <w:rsid w:val="003226FF"/>
    <w:rsid w:val="003227DA"/>
    <w:rsid w:val="00326CE7"/>
    <w:rsid w:val="00326E0B"/>
    <w:rsid w:val="0032742C"/>
    <w:rsid w:val="00327472"/>
    <w:rsid w:val="00331D5B"/>
    <w:rsid w:val="0033245D"/>
    <w:rsid w:val="003439BE"/>
    <w:rsid w:val="00343B5B"/>
    <w:rsid w:val="00344EA2"/>
    <w:rsid w:val="00345E3B"/>
    <w:rsid w:val="003502B2"/>
    <w:rsid w:val="00355019"/>
    <w:rsid w:val="00355080"/>
    <w:rsid w:val="00360979"/>
    <w:rsid w:val="00367244"/>
    <w:rsid w:val="00373491"/>
    <w:rsid w:val="003809CE"/>
    <w:rsid w:val="00381C7A"/>
    <w:rsid w:val="003851E8"/>
    <w:rsid w:val="0038580C"/>
    <w:rsid w:val="003872A5"/>
    <w:rsid w:val="00387AFD"/>
    <w:rsid w:val="003900A8"/>
    <w:rsid w:val="00394287"/>
    <w:rsid w:val="003A0640"/>
    <w:rsid w:val="003A646E"/>
    <w:rsid w:val="003A7D11"/>
    <w:rsid w:val="003B6018"/>
    <w:rsid w:val="003B6314"/>
    <w:rsid w:val="003D2021"/>
    <w:rsid w:val="003D372D"/>
    <w:rsid w:val="003D5A09"/>
    <w:rsid w:val="003D79F9"/>
    <w:rsid w:val="003E023A"/>
    <w:rsid w:val="003E039C"/>
    <w:rsid w:val="003E2CAD"/>
    <w:rsid w:val="003E3C3A"/>
    <w:rsid w:val="003E4094"/>
    <w:rsid w:val="003E5764"/>
    <w:rsid w:val="003F2181"/>
    <w:rsid w:val="003F31DB"/>
    <w:rsid w:val="003F6232"/>
    <w:rsid w:val="00401539"/>
    <w:rsid w:val="00410D1F"/>
    <w:rsid w:val="00410F1C"/>
    <w:rsid w:val="00412006"/>
    <w:rsid w:val="00412455"/>
    <w:rsid w:val="0041316B"/>
    <w:rsid w:val="0041329B"/>
    <w:rsid w:val="0041403E"/>
    <w:rsid w:val="00415C8E"/>
    <w:rsid w:val="00416B55"/>
    <w:rsid w:val="004230EC"/>
    <w:rsid w:val="00423A54"/>
    <w:rsid w:val="0042606F"/>
    <w:rsid w:val="00427B94"/>
    <w:rsid w:val="0043037F"/>
    <w:rsid w:val="004317DD"/>
    <w:rsid w:val="00432C41"/>
    <w:rsid w:val="00433A4D"/>
    <w:rsid w:val="00441107"/>
    <w:rsid w:val="00442121"/>
    <w:rsid w:val="0044258B"/>
    <w:rsid w:val="00446C0D"/>
    <w:rsid w:val="00447983"/>
    <w:rsid w:val="004553A6"/>
    <w:rsid w:val="004743C1"/>
    <w:rsid w:val="00474C66"/>
    <w:rsid w:val="00476886"/>
    <w:rsid w:val="004806BB"/>
    <w:rsid w:val="004842FE"/>
    <w:rsid w:val="0048799F"/>
    <w:rsid w:val="0049057F"/>
    <w:rsid w:val="00490BD3"/>
    <w:rsid w:val="00493D63"/>
    <w:rsid w:val="004970FD"/>
    <w:rsid w:val="004A37CB"/>
    <w:rsid w:val="004A3B91"/>
    <w:rsid w:val="004A48E0"/>
    <w:rsid w:val="004A4C7F"/>
    <w:rsid w:val="004A6BD3"/>
    <w:rsid w:val="004B182D"/>
    <w:rsid w:val="004B5AAA"/>
    <w:rsid w:val="004B6D3F"/>
    <w:rsid w:val="004B76B8"/>
    <w:rsid w:val="004B7CAD"/>
    <w:rsid w:val="004C0BA3"/>
    <w:rsid w:val="004C18D1"/>
    <w:rsid w:val="004D0B5F"/>
    <w:rsid w:val="004D372D"/>
    <w:rsid w:val="004D497D"/>
    <w:rsid w:val="004E2FDC"/>
    <w:rsid w:val="004E5C03"/>
    <w:rsid w:val="004E6C48"/>
    <w:rsid w:val="004F5C78"/>
    <w:rsid w:val="004F61F5"/>
    <w:rsid w:val="00500FB5"/>
    <w:rsid w:val="00503D5E"/>
    <w:rsid w:val="00504530"/>
    <w:rsid w:val="00504E97"/>
    <w:rsid w:val="00505847"/>
    <w:rsid w:val="005145EA"/>
    <w:rsid w:val="005154EF"/>
    <w:rsid w:val="00515BF8"/>
    <w:rsid w:val="005211D4"/>
    <w:rsid w:val="00522C32"/>
    <w:rsid w:val="00524081"/>
    <w:rsid w:val="00525C87"/>
    <w:rsid w:val="00526ECF"/>
    <w:rsid w:val="00531950"/>
    <w:rsid w:val="00534139"/>
    <w:rsid w:val="00535602"/>
    <w:rsid w:val="005417B6"/>
    <w:rsid w:val="00542ED1"/>
    <w:rsid w:val="00545E87"/>
    <w:rsid w:val="005478CD"/>
    <w:rsid w:val="00554257"/>
    <w:rsid w:val="00556E0D"/>
    <w:rsid w:val="005719F9"/>
    <w:rsid w:val="00572957"/>
    <w:rsid w:val="005730C0"/>
    <w:rsid w:val="00573C8B"/>
    <w:rsid w:val="00574054"/>
    <w:rsid w:val="005746A5"/>
    <w:rsid w:val="00581518"/>
    <w:rsid w:val="0058571E"/>
    <w:rsid w:val="0059330B"/>
    <w:rsid w:val="00594BB7"/>
    <w:rsid w:val="005960A6"/>
    <w:rsid w:val="005A03B3"/>
    <w:rsid w:val="005A1019"/>
    <w:rsid w:val="005A1623"/>
    <w:rsid w:val="005A1C7F"/>
    <w:rsid w:val="005A42CB"/>
    <w:rsid w:val="005A454C"/>
    <w:rsid w:val="005A7EB7"/>
    <w:rsid w:val="005B0B0D"/>
    <w:rsid w:val="005B43CA"/>
    <w:rsid w:val="005B4919"/>
    <w:rsid w:val="005B6C12"/>
    <w:rsid w:val="005D29F8"/>
    <w:rsid w:val="005E093D"/>
    <w:rsid w:val="005E0BCD"/>
    <w:rsid w:val="005E1138"/>
    <w:rsid w:val="005E46D5"/>
    <w:rsid w:val="005E4A71"/>
    <w:rsid w:val="005E74BE"/>
    <w:rsid w:val="005E76F1"/>
    <w:rsid w:val="005F24D0"/>
    <w:rsid w:val="005F53B8"/>
    <w:rsid w:val="00603DD6"/>
    <w:rsid w:val="00606F9B"/>
    <w:rsid w:val="00607289"/>
    <w:rsid w:val="00607E1A"/>
    <w:rsid w:val="00617919"/>
    <w:rsid w:val="00617F99"/>
    <w:rsid w:val="006219BE"/>
    <w:rsid w:val="00623BAC"/>
    <w:rsid w:val="0062724F"/>
    <w:rsid w:val="0063003E"/>
    <w:rsid w:val="006305ED"/>
    <w:rsid w:val="00633AA5"/>
    <w:rsid w:val="00633AF2"/>
    <w:rsid w:val="0063404D"/>
    <w:rsid w:val="00634A4B"/>
    <w:rsid w:val="00634AA8"/>
    <w:rsid w:val="00635745"/>
    <w:rsid w:val="00636AA1"/>
    <w:rsid w:val="006401C8"/>
    <w:rsid w:val="00641C3F"/>
    <w:rsid w:val="00641CB3"/>
    <w:rsid w:val="0064440A"/>
    <w:rsid w:val="0064532C"/>
    <w:rsid w:val="0065038A"/>
    <w:rsid w:val="00652468"/>
    <w:rsid w:val="0065386E"/>
    <w:rsid w:val="00653D0C"/>
    <w:rsid w:val="00654195"/>
    <w:rsid w:val="00655C10"/>
    <w:rsid w:val="00661297"/>
    <w:rsid w:val="00661893"/>
    <w:rsid w:val="0066208D"/>
    <w:rsid w:val="00664EF4"/>
    <w:rsid w:val="00665518"/>
    <w:rsid w:val="0066672E"/>
    <w:rsid w:val="006700E6"/>
    <w:rsid w:val="006746A9"/>
    <w:rsid w:val="006750BC"/>
    <w:rsid w:val="00677B05"/>
    <w:rsid w:val="00680496"/>
    <w:rsid w:val="00686075"/>
    <w:rsid w:val="006939D1"/>
    <w:rsid w:val="00695854"/>
    <w:rsid w:val="00696683"/>
    <w:rsid w:val="00696783"/>
    <w:rsid w:val="006968D0"/>
    <w:rsid w:val="006B1879"/>
    <w:rsid w:val="006B5D70"/>
    <w:rsid w:val="006C07E9"/>
    <w:rsid w:val="006C4AD4"/>
    <w:rsid w:val="006C6422"/>
    <w:rsid w:val="006D0794"/>
    <w:rsid w:val="006D1D27"/>
    <w:rsid w:val="006E0A92"/>
    <w:rsid w:val="006E140F"/>
    <w:rsid w:val="006E1C4C"/>
    <w:rsid w:val="006E2390"/>
    <w:rsid w:val="006E26B8"/>
    <w:rsid w:val="006E3B4B"/>
    <w:rsid w:val="006E4273"/>
    <w:rsid w:val="006E75EF"/>
    <w:rsid w:val="006F2BD7"/>
    <w:rsid w:val="006F3482"/>
    <w:rsid w:val="006F752E"/>
    <w:rsid w:val="00700B98"/>
    <w:rsid w:val="007012C9"/>
    <w:rsid w:val="0070359D"/>
    <w:rsid w:val="00703D99"/>
    <w:rsid w:val="00710C79"/>
    <w:rsid w:val="007122AF"/>
    <w:rsid w:val="00713D75"/>
    <w:rsid w:val="00714525"/>
    <w:rsid w:val="00714D03"/>
    <w:rsid w:val="00717537"/>
    <w:rsid w:val="007175F9"/>
    <w:rsid w:val="00722292"/>
    <w:rsid w:val="007252BC"/>
    <w:rsid w:val="00725BDB"/>
    <w:rsid w:val="00730D07"/>
    <w:rsid w:val="00731450"/>
    <w:rsid w:val="00732AD4"/>
    <w:rsid w:val="007373A0"/>
    <w:rsid w:val="0073754C"/>
    <w:rsid w:val="00741239"/>
    <w:rsid w:val="007417F3"/>
    <w:rsid w:val="0074447B"/>
    <w:rsid w:val="00750142"/>
    <w:rsid w:val="007522DC"/>
    <w:rsid w:val="0075297E"/>
    <w:rsid w:val="0075326C"/>
    <w:rsid w:val="00756C6F"/>
    <w:rsid w:val="00760D89"/>
    <w:rsid w:val="0076326B"/>
    <w:rsid w:val="00771572"/>
    <w:rsid w:val="0077294D"/>
    <w:rsid w:val="0077418C"/>
    <w:rsid w:val="00776EAC"/>
    <w:rsid w:val="00782359"/>
    <w:rsid w:val="0078501E"/>
    <w:rsid w:val="00787559"/>
    <w:rsid w:val="007914B6"/>
    <w:rsid w:val="007926C2"/>
    <w:rsid w:val="00793EC9"/>
    <w:rsid w:val="00796014"/>
    <w:rsid w:val="00797315"/>
    <w:rsid w:val="007A1C22"/>
    <w:rsid w:val="007A2DE1"/>
    <w:rsid w:val="007A3212"/>
    <w:rsid w:val="007A5407"/>
    <w:rsid w:val="007A5A09"/>
    <w:rsid w:val="007A5D78"/>
    <w:rsid w:val="007A6F4B"/>
    <w:rsid w:val="007A7BB3"/>
    <w:rsid w:val="007B1E09"/>
    <w:rsid w:val="007B39A9"/>
    <w:rsid w:val="007C3689"/>
    <w:rsid w:val="007C4976"/>
    <w:rsid w:val="007C62AA"/>
    <w:rsid w:val="007D04CE"/>
    <w:rsid w:val="007D42AF"/>
    <w:rsid w:val="007D58AE"/>
    <w:rsid w:val="007D6C82"/>
    <w:rsid w:val="007D7992"/>
    <w:rsid w:val="007E0044"/>
    <w:rsid w:val="007E25DE"/>
    <w:rsid w:val="007E2FFC"/>
    <w:rsid w:val="007F1C09"/>
    <w:rsid w:val="007F2443"/>
    <w:rsid w:val="007F2CF2"/>
    <w:rsid w:val="007F4458"/>
    <w:rsid w:val="007F5623"/>
    <w:rsid w:val="008004F5"/>
    <w:rsid w:val="008007A5"/>
    <w:rsid w:val="00811B34"/>
    <w:rsid w:val="008137AB"/>
    <w:rsid w:val="00813A93"/>
    <w:rsid w:val="00817CF5"/>
    <w:rsid w:val="00822934"/>
    <w:rsid w:val="00827FCC"/>
    <w:rsid w:val="00832DA2"/>
    <w:rsid w:val="008362CF"/>
    <w:rsid w:val="0083697B"/>
    <w:rsid w:val="00836BB9"/>
    <w:rsid w:val="00840C16"/>
    <w:rsid w:val="00842E81"/>
    <w:rsid w:val="0084448B"/>
    <w:rsid w:val="008456D6"/>
    <w:rsid w:val="00846BE2"/>
    <w:rsid w:val="0084746B"/>
    <w:rsid w:val="00847582"/>
    <w:rsid w:val="00853217"/>
    <w:rsid w:val="00854F05"/>
    <w:rsid w:val="0085671B"/>
    <w:rsid w:val="00861F15"/>
    <w:rsid w:val="0086372D"/>
    <w:rsid w:val="008637CB"/>
    <w:rsid w:val="00864779"/>
    <w:rsid w:val="0087038B"/>
    <w:rsid w:val="00873204"/>
    <w:rsid w:val="00875BC9"/>
    <w:rsid w:val="0087777F"/>
    <w:rsid w:val="00883B2D"/>
    <w:rsid w:val="008847D6"/>
    <w:rsid w:val="008872D3"/>
    <w:rsid w:val="008907FA"/>
    <w:rsid w:val="00890855"/>
    <w:rsid w:val="00894423"/>
    <w:rsid w:val="00895289"/>
    <w:rsid w:val="00896C09"/>
    <w:rsid w:val="008A3529"/>
    <w:rsid w:val="008A48CB"/>
    <w:rsid w:val="008B12BC"/>
    <w:rsid w:val="008B7560"/>
    <w:rsid w:val="008C118E"/>
    <w:rsid w:val="008C5F8F"/>
    <w:rsid w:val="008C6808"/>
    <w:rsid w:val="008C7F2B"/>
    <w:rsid w:val="008D23B1"/>
    <w:rsid w:val="008D77DB"/>
    <w:rsid w:val="008D78EC"/>
    <w:rsid w:val="008E1330"/>
    <w:rsid w:val="008E1662"/>
    <w:rsid w:val="008E191D"/>
    <w:rsid w:val="008E7548"/>
    <w:rsid w:val="008F1403"/>
    <w:rsid w:val="008F2F87"/>
    <w:rsid w:val="008F737A"/>
    <w:rsid w:val="009012C9"/>
    <w:rsid w:val="00903C8E"/>
    <w:rsid w:val="00904F36"/>
    <w:rsid w:val="00910892"/>
    <w:rsid w:val="00912A7C"/>
    <w:rsid w:val="0091397D"/>
    <w:rsid w:val="009164B1"/>
    <w:rsid w:val="009179D8"/>
    <w:rsid w:val="00920833"/>
    <w:rsid w:val="00920A68"/>
    <w:rsid w:val="00927E3E"/>
    <w:rsid w:val="00932C58"/>
    <w:rsid w:val="009330B6"/>
    <w:rsid w:val="00936EF6"/>
    <w:rsid w:val="00937204"/>
    <w:rsid w:val="00941F4C"/>
    <w:rsid w:val="00943FFD"/>
    <w:rsid w:val="00944905"/>
    <w:rsid w:val="009566F4"/>
    <w:rsid w:val="00963CB6"/>
    <w:rsid w:val="009701A6"/>
    <w:rsid w:val="0097021B"/>
    <w:rsid w:val="0097186A"/>
    <w:rsid w:val="009731CE"/>
    <w:rsid w:val="00983A11"/>
    <w:rsid w:val="00987A2F"/>
    <w:rsid w:val="0099296E"/>
    <w:rsid w:val="00993DC3"/>
    <w:rsid w:val="009A0449"/>
    <w:rsid w:val="009B07A7"/>
    <w:rsid w:val="009B0E52"/>
    <w:rsid w:val="009B208D"/>
    <w:rsid w:val="009B223A"/>
    <w:rsid w:val="009B41BE"/>
    <w:rsid w:val="009B442C"/>
    <w:rsid w:val="009B5697"/>
    <w:rsid w:val="009C16C0"/>
    <w:rsid w:val="009C1AC2"/>
    <w:rsid w:val="009C200D"/>
    <w:rsid w:val="009D14D0"/>
    <w:rsid w:val="009D3A57"/>
    <w:rsid w:val="009D5C7D"/>
    <w:rsid w:val="009D7360"/>
    <w:rsid w:val="009E14F8"/>
    <w:rsid w:val="009E22B9"/>
    <w:rsid w:val="009E43B8"/>
    <w:rsid w:val="009E616A"/>
    <w:rsid w:val="009E6361"/>
    <w:rsid w:val="009E7765"/>
    <w:rsid w:val="009F1F98"/>
    <w:rsid w:val="009F426B"/>
    <w:rsid w:val="009F625F"/>
    <w:rsid w:val="00A00D2A"/>
    <w:rsid w:val="00A01CD8"/>
    <w:rsid w:val="00A01EE5"/>
    <w:rsid w:val="00A06662"/>
    <w:rsid w:val="00A1294E"/>
    <w:rsid w:val="00A13BD4"/>
    <w:rsid w:val="00A2001C"/>
    <w:rsid w:val="00A200CE"/>
    <w:rsid w:val="00A21C54"/>
    <w:rsid w:val="00A21D48"/>
    <w:rsid w:val="00A23150"/>
    <w:rsid w:val="00A25130"/>
    <w:rsid w:val="00A319F2"/>
    <w:rsid w:val="00A33071"/>
    <w:rsid w:val="00A340B7"/>
    <w:rsid w:val="00A37309"/>
    <w:rsid w:val="00A3B3EF"/>
    <w:rsid w:val="00A4061B"/>
    <w:rsid w:val="00A465C7"/>
    <w:rsid w:val="00A4706B"/>
    <w:rsid w:val="00A541B4"/>
    <w:rsid w:val="00A570C1"/>
    <w:rsid w:val="00A5752E"/>
    <w:rsid w:val="00A618D8"/>
    <w:rsid w:val="00A61B90"/>
    <w:rsid w:val="00A64854"/>
    <w:rsid w:val="00A64D3B"/>
    <w:rsid w:val="00A657C8"/>
    <w:rsid w:val="00A70260"/>
    <w:rsid w:val="00A7218F"/>
    <w:rsid w:val="00A8045C"/>
    <w:rsid w:val="00A8164E"/>
    <w:rsid w:val="00A818BC"/>
    <w:rsid w:val="00A837A0"/>
    <w:rsid w:val="00A846AA"/>
    <w:rsid w:val="00A85904"/>
    <w:rsid w:val="00A90489"/>
    <w:rsid w:val="00A933EF"/>
    <w:rsid w:val="00A9357E"/>
    <w:rsid w:val="00A943CB"/>
    <w:rsid w:val="00AA0FC4"/>
    <w:rsid w:val="00AA182C"/>
    <w:rsid w:val="00AA2EA9"/>
    <w:rsid w:val="00AA7E65"/>
    <w:rsid w:val="00AA7EDA"/>
    <w:rsid w:val="00AB2AC6"/>
    <w:rsid w:val="00AC08DC"/>
    <w:rsid w:val="00AC5462"/>
    <w:rsid w:val="00AD37F9"/>
    <w:rsid w:val="00AD3AFD"/>
    <w:rsid w:val="00AD49C7"/>
    <w:rsid w:val="00AD5B01"/>
    <w:rsid w:val="00AD6AF6"/>
    <w:rsid w:val="00AE0A0D"/>
    <w:rsid w:val="00AE16A5"/>
    <w:rsid w:val="00AE5C0B"/>
    <w:rsid w:val="00AF05AB"/>
    <w:rsid w:val="00AF0CCF"/>
    <w:rsid w:val="00AF364F"/>
    <w:rsid w:val="00AF635B"/>
    <w:rsid w:val="00AF6FEF"/>
    <w:rsid w:val="00B00507"/>
    <w:rsid w:val="00B0485F"/>
    <w:rsid w:val="00B070AA"/>
    <w:rsid w:val="00B07F91"/>
    <w:rsid w:val="00B105EB"/>
    <w:rsid w:val="00B168A2"/>
    <w:rsid w:val="00B218CA"/>
    <w:rsid w:val="00B21F41"/>
    <w:rsid w:val="00B23EB9"/>
    <w:rsid w:val="00B2722F"/>
    <w:rsid w:val="00B30704"/>
    <w:rsid w:val="00B32B3F"/>
    <w:rsid w:val="00B363C2"/>
    <w:rsid w:val="00B411EE"/>
    <w:rsid w:val="00B44D4E"/>
    <w:rsid w:val="00B600F2"/>
    <w:rsid w:val="00B658AA"/>
    <w:rsid w:val="00B6593B"/>
    <w:rsid w:val="00B70CCA"/>
    <w:rsid w:val="00B70CD3"/>
    <w:rsid w:val="00B72C03"/>
    <w:rsid w:val="00B73289"/>
    <w:rsid w:val="00B82DBF"/>
    <w:rsid w:val="00B848C3"/>
    <w:rsid w:val="00B913B1"/>
    <w:rsid w:val="00B96634"/>
    <w:rsid w:val="00B973D7"/>
    <w:rsid w:val="00BA03C1"/>
    <w:rsid w:val="00BA414B"/>
    <w:rsid w:val="00BA5811"/>
    <w:rsid w:val="00BA67DF"/>
    <w:rsid w:val="00BB063F"/>
    <w:rsid w:val="00BB0FFA"/>
    <w:rsid w:val="00BB71BF"/>
    <w:rsid w:val="00BB75D5"/>
    <w:rsid w:val="00BB7AA3"/>
    <w:rsid w:val="00BC53B9"/>
    <w:rsid w:val="00BC6A67"/>
    <w:rsid w:val="00BC7E2D"/>
    <w:rsid w:val="00BD0FAF"/>
    <w:rsid w:val="00BE017D"/>
    <w:rsid w:val="00BE6E87"/>
    <w:rsid w:val="00BE796C"/>
    <w:rsid w:val="00BF100D"/>
    <w:rsid w:val="00BF54BA"/>
    <w:rsid w:val="00BF574E"/>
    <w:rsid w:val="00BF5AE6"/>
    <w:rsid w:val="00BF673C"/>
    <w:rsid w:val="00BF6F68"/>
    <w:rsid w:val="00C02FAF"/>
    <w:rsid w:val="00C06FA5"/>
    <w:rsid w:val="00C0732F"/>
    <w:rsid w:val="00C14CFA"/>
    <w:rsid w:val="00C16EAF"/>
    <w:rsid w:val="00C31935"/>
    <w:rsid w:val="00C34BF1"/>
    <w:rsid w:val="00C42570"/>
    <w:rsid w:val="00C42FDE"/>
    <w:rsid w:val="00C43222"/>
    <w:rsid w:val="00C463FC"/>
    <w:rsid w:val="00C54C6D"/>
    <w:rsid w:val="00C64A7F"/>
    <w:rsid w:val="00C67067"/>
    <w:rsid w:val="00C707AA"/>
    <w:rsid w:val="00C73CD6"/>
    <w:rsid w:val="00C75D9E"/>
    <w:rsid w:val="00C76D1F"/>
    <w:rsid w:val="00C85450"/>
    <w:rsid w:val="00C865AC"/>
    <w:rsid w:val="00C91334"/>
    <w:rsid w:val="00C94343"/>
    <w:rsid w:val="00CA3226"/>
    <w:rsid w:val="00CA43F7"/>
    <w:rsid w:val="00CA4DA7"/>
    <w:rsid w:val="00CA71C1"/>
    <w:rsid w:val="00CB0BC4"/>
    <w:rsid w:val="00CB0D34"/>
    <w:rsid w:val="00CB18E5"/>
    <w:rsid w:val="00CB400F"/>
    <w:rsid w:val="00CB4F9F"/>
    <w:rsid w:val="00CB60BA"/>
    <w:rsid w:val="00CB7058"/>
    <w:rsid w:val="00CC41B7"/>
    <w:rsid w:val="00CC4D97"/>
    <w:rsid w:val="00CD1A7C"/>
    <w:rsid w:val="00CD1D15"/>
    <w:rsid w:val="00CD38D8"/>
    <w:rsid w:val="00CD5362"/>
    <w:rsid w:val="00CD57A6"/>
    <w:rsid w:val="00CD75FF"/>
    <w:rsid w:val="00CE0ACE"/>
    <w:rsid w:val="00CE3BEE"/>
    <w:rsid w:val="00CF20DB"/>
    <w:rsid w:val="00CF34A7"/>
    <w:rsid w:val="00CF5F0B"/>
    <w:rsid w:val="00D020B8"/>
    <w:rsid w:val="00D026C8"/>
    <w:rsid w:val="00D0276B"/>
    <w:rsid w:val="00D060B5"/>
    <w:rsid w:val="00D07D7D"/>
    <w:rsid w:val="00D10368"/>
    <w:rsid w:val="00D1402D"/>
    <w:rsid w:val="00D14FAF"/>
    <w:rsid w:val="00D17C54"/>
    <w:rsid w:val="00D20029"/>
    <w:rsid w:val="00D20518"/>
    <w:rsid w:val="00D22870"/>
    <w:rsid w:val="00D23E8D"/>
    <w:rsid w:val="00D24EE6"/>
    <w:rsid w:val="00D3110A"/>
    <w:rsid w:val="00D330C1"/>
    <w:rsid w:val="00D3784C"/>
    <w:rsid w:val="00D37BC2"/>
    <w:rsid w:val="00D42AE7"/>
    <w:rsid w:val="00D43915"/>
    <w:rsid w:val="00D452E4"/>
    <w:rsid w:val="00D46019"/>
    <w:rsid w:val="00D475C3"/>
    <w:rsid w:val="00D47604"/>
    <w:rsid w:val="00D504F6"/>
    <w:rsid w:val="00D5332D"/>
    <w:rsid w:val="00D541B1"/>
    <w:rsid w:val="00D60CBF"/>
    <w:rsid w:val="00D628E3"/>
    <w:rsid w:val="00D730E0"/>
    <w:rsid w:val="00D7428F"/>
    <w:rsid w:val="00D7771E"/>
    <w:rsid w:val="00D77D4F"/>
    <w:rsid w:val="00D80C76"/>
    <w:rsid w:val="00D87060"/>
    <w:rsid w:val="00D907A6"/>
    <w:rsid w:val="00D9401D"/>
    <w:rsid w:val="00D94234"/>
    <w:rsid w:val="00D95C8A"/>
    <w:rsid w:val="00DA2458"/>
    <w:rsid w:val="00DA46C4"/>
    <w:rsid w:val="00DA7EC5"/>
    <w:rsid w:val="00DB03EF"/>
    <w:rsid w:val="00DB3AC3"/>
    <w:rsid w:val="00DB63FF"/>
    <w:rsid w:val="00DC0FDD"/>
    <w:rsid w:val="00DC5B69"/>
    <w:rsid w:val="00DC6C7E"/>
    <w:rsid w:val="00DD04F2"/>
    <w:rsid w:val="00DD13E6"/>
    <w:rsid w:val="00DD14CE"/>
    <w:rsid w:val="00DD26D3"/>
    <w:rsid w:val="00DD3325"/>
    <w:rsid w:val="00DD48D2"/>
    <w:rsid w:val="00DE404E"/>
    <w:rsid w:val="00DE4830"/>
    <w:rsid w:val="00DE4B37"/>
    <w:rsid w:val="00DE5E74"/>
    <w:rsid w:val="00DF0A3B"/>
    <w:rsid w:val="00DF3562"/>
    <w:rsid w:val="00DF65CD"/>
    <w:rsid w:val="00E00E38"/>
    <w:rsid w:val="00E01851"/>
    <w:rsid w:val="00E03097"/>
    <w:rsid w:val="00E12941"/>
    <w:rsid w:val="00E154C8"/>
    <w:rsid w:val="00E1645A"/>
    <w:rsid w:val="00E20CF0"/>
    <w:rsid w:val="00E213E0"/>
    <w:rsid w:val="00E215F0"/>
    <w:rsid w:val="00E27526"/>
    <w:rsid w:val="00E3064F"/>
    <w:rsid w:val="00E34042"/>
    <w:rsid w:val="00E47F21"/>
    <w:rsid w:val="00E50BBE"/>
    <w:rsid w:val="00E53877"/>
    <w:rsid w:val="00E57ECB"/>
    <w:rsid w:val="00E5E88C"/>
    <w:rsid w:val="00E62BB3"/>
    <w:rsid w:val="00E70A15"/>
    <w:rsid w:val="00E7447D"/>
    <w:rsid w:val="00E8420D"/>
    <w:rsid w:val="00E84BE8"/>
    <w:rsid w:val="00E90E3C"/>
    <w:rsid w:val="00E94110"/>
    <w:rsid w:val="00EA00A0"/>
    <w:rsid w:val="00EA0658"/>
    <w:rsid w:val="00EA0A07"/>
    <w:rsid w:val="00EA0CF4"/>
    <w:rsid w:val="00EA1803"/>
    <w:rsid w:val="00EA4184"/>
    <w:rsid w:val="00EA5602"/>
    <w:rsid w:val="00EB1689"/>
    <w:rsid w:val="00EB1896"/>
    <w:rsid w:val="00EB3337"/>
    <w:rsid w:val="00EB63C2"/>
    <w:rsid w:val="00EB6C65"/>
    <w:rsid w:val="00ED0053"/>
    <w:rsid w:val="00ED038B"/>
    <w:rsid w:val="00ED2AD1"/>
    <w:rsid w:val="00ED4AB0"/>
    <w:rsid w:val="00ED695B"/>
    <w:rsid w:val="00ED7B15"/>
    <w:rsid w:val="00EF1317"/>
    <w:rsid w:val="00EF28E3"/>
    <w:rsid w:val="00EF7434"/>
    <w:rsid w:val="00F0109D"/>
    <w:rsid w:val="00F04676"/>
    <w:rsid w:val="00F06C27"/>
    <w:rsid w:val="00F104C0"/>
    <w:rsid w:val="00F113C0"/>
    <w:rsid w:val="00F1212E"/>
    <w:rsid w:val="00F17D27"/>
    <w:rsid w:val="00F249CA"/>
    <w:rsid w:val="00F252B2"/>
    <w:rsid w:val="00F2549C"/>
    <w:rsid w:val="00F261C6"/>
    <w:rsid w:val="00F26A90"/>
    <w:rsid w:val="00F3565B"/>
    <w:rsid w:val="00F36B36"/>
    <w:rsid w:val="00F430C6"/>
    <w:rsid w:val="00F5078F"/>
    <w:rsid w:val="00F5201F"/>
    <w:rsid w:val="00F522EE"/>
    <w:rsid w:val="00F54049"/>
    <w:rsid w:val="00F5598C"/>
    <w:rsid w:val="00F570A6"/>
    <w:rsid w:val="00F605D6"/>
    <w:rsid w:val="00F63B54"/>
    <w:rsid w:val="00F6553A"/>
    <w:rsid w:val="00F70C90"/>
    <w:rsid w:val="00F71BBB"/>
    <w:rsid w:val="00F7203E"/>
    <w:rsid w:val="00F73A21"/>
    <w:rsid w:val="00F77BB5"/>
    <w:rsid w:val="00F80FCA"/>
    <w:rsid w:val="00F837EA"/>
    <w:rsid w:val="00F86CD9"/>
    <w:rsid w:val="00F9077F"/>
    <w:rsid w:val="00F91405"/>
    <w:rsid w:val="00F91724"/>
    <w:rsid w:val="00F91869"/>
    <w:rsid w:val="00F91A3B"/>
    <w:rsid w:val="00F95AB6"/>
    <w:rsid w:val="00FA2D1B"/>
    <w:rsid w:val="00FA3EC6"/>
    <w:rsid w:val="00FA58C9"/>
    <w:rsid w:val="00FB3F45"/>
    <w:rsid w:val="00FB460D"/>
    <w:rsid w:val="00FB5100"/>
    <w:rsid w:val="00FB51AE"/>
    <w:rsid w:val="00FB5B68"/>
    <w:rsid w:val="00FC301F"/>
    <w:rsid w:val="00FC76FD"/>
    <w:rsid w:val="00FD1278"/>
    <w:rsid w:val="00FD228A"/>
    <w:rsid w:val="00FD26F3"/>
    <w:rsid w:val="00FD389A"/>
    <w:rsid w:val="00FD6933"/>
    <w:rsid w:val="00FE0018"/>
    <w:rsid w:val="00FE1B0E"/>
    <w:rsid w:val="00FE50C7"/>
    <w:rsid w:val="00FF22CE"/>
    <w:rsid w:val="00FF3302"/>
    <w:rsid w:val="00FF537D"/>
    <w:rsid w:val="00FF5B9A"/>
    <w:rsid w:val="01104A5C"/>
    <w:rsid w:val="0115D8D6"/>
    <w:rsid w:val="012B318B"/>
    <w:rsid w:val="0133C379"/>
    <w:rsid w:val="01584014"/>
    <w:rsid w:val="016F3CFE"/>
    <w:rsid w:val="017184E1"/>
    <w:rsid w:val="018CBC32"/>
    <w:rsid w:val="0202C936"/>
    <w:rsid w:val="020A7F35"/>
    <w:rsid w:val="025FB28B"/>
    <w:rsid w:val="02A91C9E"/>
    <w:rsid w:val="02D421E2"/>
    <w:rsid w:val="03184C8B"/>
    <w:rsid w:val="037E2193"/>
    <w:rsid w:val="039231CD"/>
    <w:rsid w:val="0399D10A"/>
    <w:rsid w:val="03D6A35D"/>
    <w:rsid w:val="03F71827"/>
    <w:rsid w:val="03FEBD9E"/>
    <w:rsid w:val="041340E6"/>
    <w:rsid w:val="0419B3F5"/>
    <w:rsid w:val="0462B8DF"/>
    <w:rsid w:val="046CC918"/>
    <w:rsid w:val="0497B740"/>
    <w:rsid w:val="04B41CEC"/>
    <w:rsid w:val="04D17A83"/>
    <w:rsid w:val="04F59772"/>
    <w:rsid w:val="05400505"/>
    <w:rsid w:val="0560A880"/>
    <w:rsid w:val="05811AA3"/>
    <w:rsid w:val="0585C19E"/>
    <w:rsid w:val="05A90519"/>
    <w:rsid w:val="05D11FB1"/>
    <w:rsid w:val="0609574C"/>
    <w:rsid w:val="06104B61"/>
    <w:rsid w:val="061C8D0D"/>
    <w:rsid w:val="061E05A7"/>
    <w:rsid w:val="0626D18C"/>
    <w:rsid w:val="06430E6E"/>
    <w:rsid w:val="0643C864"/>
    <w:rsid w:val="064F02CE"/>
    <w:rsid w:val="0654E4E3"/>
    <w:rsid w:val="06A87995"/>
    <w:rsid w:val="06ADD9C3"/>
    <w:rsid w:val="06EAB320"/>
    <w:rsid w:val="071BDCC2"/>
    <w:rsid w:val="0727FA2A"/>
    <w:rsid w:val="073ECC03"/>
    <w:rsid w:val="07640572"/>
    <w:rsid w:val="07CA14BC"/>
    <w:rsid w:val="07D41C08"/>
    <w:rsid w:val="07E27AF5"/>
    <w:rsid w:val="0860A64B"/>
    <w:rsid w:val="087C9CAE"/>
    <w:rsid w:val="08B43C75"/>
    <w:rsid w:val="08B7AD23"/>
    <w:rsid w:val="08F9440B"/>
    <w:rsid w:val="09053055"/>
    <w:rsid w:val="0908C073"/>
    <w:rsid w:val="09185E22"/>
    <w:rsid w:val="097D762D"/>
    <w:rsid w:val="09878E0F"/>
    <w:rsid w:val="09B2E43E"/>
    <w:rsid w:val="09C7666D"/>
    <w:rsid w:val="09C99D9C"/>
    <w:rsid w:val="09CF2419"/>
    <w:rsid w:val="0A1036E6"/>
    <w:rsid w:val="0A174DED"/>
    <w:rsid w:val="0A3536B6"/>
    <w:rsid w:val="0A7BCA23"/>
    <w:rsid w:val="0AB42E83"/>
    <w:rsid w:val="0B8B91A9"/>
    <w:rsid w:val="0BBEECF3"/>
    <w:rsid w:val="0BF7AFF4"/>
    <w:rsid w:val="0BFB9A69"/>
    <w:rsid w:val="0C2347C9"/>
    <w:rsid w:val="0C8FB97E"/>
    <w:rsid w:val="0CB35B61"/>
    <w:rsid w:val="0CBE2FA4"/>
    <w:rsid w:val="0D047C48"/>
    <w:rsid w:val="0D16BD1E"/>
    <w:rsid w:val="0D29E078"/>
    <w:rsid w:val="0D3CA299"/>
    <w:rsid w:val="0D6097A2"/>
    <w:rsid w:val="0D6ED432"/>
    <w:rsid w:val="0D71943A"/>
    <w:rsid w:val="0DDD7AF7"/>
    <w:rsid w:val="0DFC7165"/>
    <w:rsid w:val="0E05860F"/>
    <w:rsid w:val="0E34F21C"/>
    <w:rsid w:val="0E42905F"/>
    <w:rsid w:val="0E7D07EA"/>
    <w:rsid w:val="0E82CB54"/>
    <w:rsid w:val="0ECD0501"/>
    <w:rsid w:val="0EDFA953"/>
    <w:rsid w:val="0EECC57E"/>
    <w:rsid w:val="0EF7D41D"/>
    <w:rsid w:val="0F0532B3"/>
    <w:rsid w:val="0F0BD320"/>
    <w:rsid w:val="0F0D649B"/>
    <w:rsid w:val="0F0EB8CC"/>
    <w:rsid w:val="0F11ED0E"/>
    <w:rsid w:val="0F60D43E"/>
    <w:rsid w:val="0F6A9228"/>
    <w:rsid w:val="0F932197"/>
    <w:rsid w:val="0F9FCF9E"/>
    <w:rsid w:val="0FB0FD89"/>
    <w:rsid w:val="0FC75A40"/>
    <w:rsid w:val="0FE68526"/>
    <w:rsid w:val="1002AD95"/>
    <w:rsid w:val="100C7088"/>
    <w:rsid w:val="102A5108"/>
    <w:rsid w:val="102B804D"/>
    <w:rsid w:val="102F5A75"/>
    <w:rsid w:val="1040D13B"/>
    <w:rsid w:val="106BD258"/>
    <w:rsid w:val="1076686E"/>
    <w:rsid w:val="10AA892D"/>
    <w:rsid w:val="10AF6E60"/>
    <w:rsid w:val="10F76AEA"/>
    <w:rsid w:val="1110B9D5"/>
    <w:rsid w:val="112AD0E1"/>
    <w:rsid w:val="1133EA26"/>
    <w:rsid w:val="115CD9C5"/>
    <w:rsid w:val="11632AA1"/>
    <w:rsid w:val="11662692"/>
    <w:rsid w:val="11668D8A"/>
    <w:rsid w:val="117CE91D"/>
    <w:rsid w:val="11A50277"/>
    <w:rsid w:val="11C62169"/>
    <w:rsid w:val="11E39833"/>
    <w:rsid w:val="122E0D3F"/>
    <w:rsid w:val="123220D7"/>
    <w:rsid w:val="124BCC38"/>
    <w:rsid w:val="126ECEF9"/>
    <w:rsid w:val="1283D5CE"/>
    <w:rsid w:val="12AAACBE"/>
    <w:rsid w:val="12AE0591"/>
    <w:rsid w:val="12CFBA87"/>
    <w:rsid w:val="13103B36"/>
    <w:rsid w:val="1327118E"/>
    <w:rsid w:val="1387F62A"/>
    <w:rsid w:val="13A440B7"/>
    <w:rsid w:val="13DE089F"/>
    <w:rsid w:val="13FD114A"/>
    <w:rsid w:val="1410D89E"/>
    <w:rsid w:val="1417838C"/>
    <w:rsid w:val="143F1E1A"/>
    <w:rsid w:val="1455C2E6"/>
    <w:rsid w:val="145F2288"/>
    <w:rsid w:val="146927BA"/>
    <w:rsid w:val="1469C485"/>
    <w:rsid w:val="14A433A0"/>
    <w:rsid w:val="14CB0B6B"/>
    <w:rsid w:val="155E50C1"/>
    <w:rsid w:val="1581DB50"/>
    <w:rsid w:val="15BFEBB6"/>
    <w:rsid w:val="15D92EDC"/>
    <w:rsid w:val="16393AA7"/>
    <w:rsid w:val="163D72A4"/>
    <w:rsid w:val="1684C3FE"/>
    <w:rsid w:val="1690D858"/>
    <w:rsid w:val="16A45733"/>
    <w:rsid w:val="16E06ED0"/>
    <w:rsid w:val="16E5A9F2"/>
    <w:rsid w:val="17070C8E"/>
    <w:rsid w:val="17187B3C"/>
    <w:rsid w:val="173A21E5"/>
    <w:rsid w:val="173F1DF5"/>
    <w:rsid w:val="175CBF35"/>
    <w:rsid w:val="17724475"/>
    <w:rsid w:val="17CAAC63"/>
    <w:rsid w:val="1834CAB1"/>
    <w:rsid w:val="1836249B"/>
    <w:rsid w:val="183C0590"/>
    <w:rsid w:val="1845C339"/>
    <w:rsid w:val="1876A9F2"/>
    <w:rsid w:val="18A192CB"/>
    <w:rsid w:val="18C4A68F"/>
    <w:rsid w:val="18DC2837"/>
    <w:rsid w:val="1913092F"/>
    <w:rsid w:val="1926EDE4"/>
    <w:rsid w:val="1941D8A0"/>
    <w:rsid w:val="19431D04"/>
    <w:rsid w:val="1986BCBE"/>
    <w:rsid w:val="198BDF39"/>
    <w:rsid w:val="19A17420"/>
    <w:rsid w:val="19EE6AE8"/>
    <w:rsid w:val="19F04E6A"/>
    <w:rsid w:val="1A028EBB"/>
    <w:rsid w:val="1A07D835"/>
    <w:rsid w:val="1A2324C7"/>
    <w:rsid w:val="1A2F97FE"/>
    <w:rsid w:val="1A3421C6"/>
    <w:rsid w:val="1A41A193"/>
    <w:rsid w:val="1A8D5AEB"/>
    <w:rsid w:val="1B31A1CF"/>
    <w:rsid w:val="1B4131B7"/>
    <w:rsid w:val="1B57C868"/>
    <w:rsid w:val="1B6F2E27"/>
    <w:rsid w:val="1B8B2C69"/>
    <w:rsid w:val="1BA5F525"/>
    <w:rsid w:val="1BD81922"/>
    <w:rsid w:val="1BF19B8A"/>
    <w:rsid w:val="1BFEE9A1"/>
    <w:rsid w:val="1C07DA27"/>
    <w:rsid w:val="1C395F98"/>
    <w:rsid w:val="1C3C9143"/>
    <w:rsid w:val="1C662A8C"/>
    <w:rsid w:val="1C672840"/>
    <w:rsid w:val="1C6D1118"/>
    <w:rsid w:val="1C86E1C0"/>
    <w:rsid w:val="1C91E20F"/>
    <w:rsid w:val="1C9D9E35"/>
    <w:rsid w:val="1C9E9612"/>
    <w:rsid w:val="1CCE39F1"/>
    <w:rsid w:val="1CCEAA2B"/>
    <w:rsid w:val="1CDC545B"/>
    <w:rsid w:val="1D2C7DB5"/>
    <w:rsid w:val="1D70C187"/>
    <w:rsid w:val="1D939EA1"/>
    <w:rsid w:val="1D9DDD53"/>
    <w:rsid w:val="1DA7BBE1"/>
    <w:rsid w:val="1E0A469A"/>
    <w:rsid w:val="1E0DD9A7"/>
    <w:rsid w:val="1E6A0A52"/>
    <w:rsid w:val="1ED406F8"/>
    <w:rsid w:val="1ED4354E"/>
    <w:rsid w:val="1ED82F27"/>
    <w:rsid w:val="1EEFD19E"/>
    <w:rsid w:val="1EF3B72E"/>
    <w:rsid w:val="1F574126"/>
    <w:rsid w:val="1FABB7BA"/>
    <w:rsid w:val="1FC95BA7"/>
    <w:rsid w:val="1FD37963"/>
    <w:rsid w:val="1FFA3121"/>
    <w:rsid w:val="2068C057"/>
    <w:rsid w:val="207DEBAA"/>
    <w:rsid w:val="208A6952"/>
    <w:rsid w:val="20A11015"/>
    <w:rsid w:val="20B2D035"/>
    <w:rsid w:val="20B43D8E"/>
    <w:rsid w:val="211FE023"/>
    <w:rsid w:val="212124D8"/>
    <w:rsid w:val="2185FF7E"/>
    <w:rsid w:val="2194C65B"/>
    <w:rsid w:val="2194E24A"/>
    <w:rsid w:val="21A1AB14"/>
    <w:rsid w:val="2201457F"/>
    <w:rsid w:val="220C8B89"/>
    <w:rsid w:val="220F117A"/>
    <w:rsid w:val="222654D7"/>
    <w:rsid w:val="2242B2A1"/>
    <w:rsid w:val="224D8E6E"/>
    <w:rsid w:val="22670FC4"/>
    <w:rsid w:val="22737C38"/>
    <w:rsid w:val="22B93315"/>
    <w:rsid w:val="22CFC0DC"/>
    <w:rsid w:val="22FD721C"/>
    <w:rsid w:val="22FF1978"/>
    <w:rsid w:val="231ADEB1"/>
    <w:rsid w:val="231F9804"/>
    <w:rsid w:val="2321CFDF"/>
    <w:rsid w:val="232509DF"/>
    <w:rsid w:val="236E1CAA"/>
    <w:rsid w:val="238A5EFA"/>
    <w:rsid w:val="23DCCA74"/>
    <w:rsid w:val="23E39C57"/>
    <w:rsid w:val="23F1CC87"/>
    <w:rsid w:val="23F8B56F"/>
    <w:rsid w:val="24010F25"/>
    <w:rsid w:val="241F2EB5"/>
    <w:rsid w:val="244AF291"/>
    <w:rsid w:val="24503F78"/>
    <w:rsid w:val="2455AEF9"/>
    <w:rsid w:val="24736BD2"/>
    <w:rsid w:val="24A2E37C"/>
    <w:rsid w:val="24D235E0"/>
    <w:rsid w:val="24D54B73"/>
    <w:rsid w:val="24D5A474"/>
    <w:rsid w:val="25BEBDBC"/>
    <w:rsid w:val="25CA5994"/>
    <w:rsid w:val="25E341CE"/>
    <w:rsid w:val="25FF115E"/>
    <w:rsid w:val="26840EA2"/>
    <w:rsid w:val="268D1E91"/>
    <w:rsid w:val="268EDC11"/>
    <w:rsid w:val="26A914D2"/>
    <w:rsid w:val="27068002"/>
    <w:rsid w:val="273A80E7"/>
    <w:rsid w:val="2770B116"/>
    <w:rsid w:val="27776477"/>
    <w:rsid w:val="278F0953"/>
    <w:rsid w:val="27CAD3F0"/>
    <w:rsid w:val="27EAC027"/>
    <w:rsid w:val="27FBD902"/>
    <w:rsid w:val="28091255"/>
    <w:rsid w:val="283B01C3"/>
    <w:rsid w:val="285AA9DF"/>
    <w:rsid w:val="2880DE33"/>
    <w:rsid w:val="288B5D71"/>
    <w:rsid w:val="2893EA0A"/>
    <w:rsid w:val="289CF89A"/>
    <w:rsid w:val="28AE8BC0"/>
    <w:rsid w:val="28E6B168"/>
    <w:rsid w:val="292F9E2C"/>
    <w:rsid w:val="293E872E"/>
    <w:rsid w:val="2952BD1B"/>
    <w:rsid w:val="297663F5"/>
    <w:rsid w:val="29995813"/>
    <w:rsid w:val="29A6D172"/>
    <w:rsid w:val="29E66E11"/>
    <w:rsid w:val="2A119BB8"/>
    <w:rsid w:val="2A250716"/>
    <w:rsid w:val="2A2B0394"/>
    <w:rsid w:val="2A426D1A"/>
    <w:rsid w:val="2A54C964"/>
    <w:rsid w:val="2A58377B"/>
    <w:rsid w:val="2A7221A9"/>
    <w:rsid w:val="2A8A641E"/>
    <w:rsid w:val="2AB01008"/>
    <w:rsid w:val="2AB14B0C"/>
    <w:rsid w:val="2AF525BB"/>
    <w:rsid w:val="2B00E3A2"/>
    <w:rsid w:val="2B3F5449"/>
    <w:rsid w:val="2B4229D3"/>
    <w:rsid w:val="2B50EDBA"/>
    <w:rsid w:val="2B6CEF4B"/>
    <w:rsid w:val="2B9B9EF1"/>
    <w:rsid w:val="2BCBC52B"/>
    <w:rsid w:val="2BDE5673"/>
    <w:rsid w:val="2C0EAB49"/>
    <w:rsid w:val="2C2F51AB"/>
    <w:rsid w:val="2C52B4C8"/>
    <w:rsid w:val="2C7682B8"/>
    <w:rsid w:val="2C8041BF"/>
    <w:rsid w:val="2CA9D975"/>
    <w:rsid w:val="2CAD6533"/>
    <w:rsid w:val="2CFFE856"/>
    <w:rsid w:val="2D0ED444"/>
    <w:rsid w:val="2D2AC2A7"/>
    <w:rsid w:val="2D44D9EC"/>
    <w:rsid w:val="2D5EFF6A"/>
    <w:rsid w:val="2D675B2D"/>
    <w:rsid w:val="2DA9C26B"/>
    <w:rsid w:val="2DADAB6C"/>
    <w:rsid w:val="2DE8FC3E"/>
    <w:rsid w:val="2DED0CEB"/>
    <w:rsid w:val="2E386DA0"/>
    <w:rsid w:val="2E531CA2"/>
    <w:rsid w:val="2EB220FF"/>
    <w:rsid w:val="2EC3E6FD"/>
    <w:rsid w:val="2EE0AA4D"/>
    <w:rsid w:val="2EE17698"/>
    <w:rsid w:val="2EFA9EF5"/>
    <w:rsid w:val="2EFFB51B"/>
    <w:rsid w:val="2F341C31"/>
    <w:rsid w:val="2F44CA80"/>
    <w:rsid w:val="2F52D94B"/>
    <w:rsid w:val="2F68D299"/>
    <w:rsid w:val="2FB0DE9A"/>
    <w:rsid w:val="2FDE6072"/>
    <w:rsid w:val="3016EC72"/>
    <w:rsid w:val="301B3E98"/>
    <w:rsid w:val="3035BE57"/>
    <w:rsid w:val="30470DE2"/>
    <w:rsid w:val="3075E2B6"/>
    <w:rsid w:val="309EFBEF"/>
    <w:rsid w:val="30D25E98"/>
    <w:rsid w:val="30DF8437"/>
    <w:rsid w:val="313A80D3"/>
    <w:rsid w:val="3165B4F3"/>
    <w:rsid w:val="319421AA"/>
    <w:rsid w:val="31946E24"/>
    <w:rsid w:val="31995323"/>
    <w:rsid w:val="31A35F63"/>
    <w:rsid w:val="31D19D18"/>
    <w:rsid w:val="31E0B665"/>
    <w:rsid w:val="31FE6052"/>
    <w:rsid w:val="3205AA45"/>
    <w:rsid w:val="32205A5A"/>
    <w:rsid w:val="32311B95"/>
    <w:rsid w:val="323249E1"/>
    <w:rsid w:val="323CEE81"/>
    <w:rsid w:val="327EEE5E"/>
    <w:rsid w:val="32ADE21D"/>
    <w:rsid w:val="32DC0400"/>
    <w:rsid w:val="32F2893B"/>
    <w:rsid w:val="33033A12"/>
    <w:rsid w:val="3346BA86"/>
    <w:rsid w:val="3357CE24"/>
    <w:rsid w:val="33753902"/>
    <w:rsid w:val="338BCEAA"/>
    <w:rsid w:val="33997D81"/>
    <w:rsid w:val="339D1F1D"/>
    <w:rsid w:val="33BDC89D"/>
    <w:rsid w:val="33D39F06"/>
    <w:rsid w:val="33FC9A5B"/>
    <w:rsid w:val="343D4005"/>
    <w:rsid w:val="344F5C6E"/>
    <w:rsid w:val="3452ADAE"/>
    <w:rsid w:val="346B004A"/>
    <w:rsid w:val="34C09CC9"/>
    <w:rsid w:val="34E42261"/>
    <w:rsid w:val="34EA91D5"/>
    <w:rsid w:val="3509A1B3"/>
    <w:rsid w:val="3538EF7E"/>
    <w:rsid w:val="3546C05F"/>
    <w:rsid w:val="35661889"/>
    <w:rsid w:val="357333A4"/>
    <w:rsid w:val="357BBD60"/>
    <w:rsid w:val="35876F66"/>
    <w:rsid w:val="35B77CBB"/>
    <w:rsid w:val="35C44ABC"/>
    <w:rsid w:val="35D91066"/>
    <w:rsid w:val="35DB3F95"/>
    <w:rsid w:val="360EFB3F"/>
    <w:rsid w:val="36146220"/>
    <w:rsid w:val="366D791D"/>
    <w:rsid w:val="3679F781"/>
    <w:rsid w:val="367A09E1"/>
    <w:rsid w:val="36C5AC26"/>
    <w:rsid w:val="36F3E415"/>
    <w:rsid w:val="3708315E"/>
    <w:rsid w:val="37177390"/>
    <w:rsid w:val="37442C7D"/>
    <w:rsid w:val="37862297"/>
    <w:rsid w:val="381A2BA9"/>
    <w:rsid w:val="386CA0CB"/>
    <w:rsid w:val="386E5740"/>
    <w:rsid w:val="387E700C"/>
    <w:rsid w:val="38D3A4B7"/>
    <w:rsid w:val="38DC2C0B"/>
    <w:rsid w:val="38E59E54"/>
    <w:rsid w:val="38F35463"/>
    <w:rsid w:val="38F4C63F"/>
    <w:rsid w:val="38F92872"/>
    <w:rsid w:val="393E2592"/>
    <w:rsid w:val="39473BC5"/>
    <w:rsid w:val="39742F1B"/>
    <w:rsid w:val="397673EF"/>
    <w:rsid w:val="39BCEA1B"/>
    <w:rsid w:val="3A0A27A1"/>
    <w:rsid w:val="3A0BA0F0"/>
    <w:rsid w:val="3A12F6B3"/>
    <w:rsid w:val="3A6FF3D1"/>
    <w:rsid w:val="3A760CED"/>
    <w:rsid w:val="3A792859"/>
    <w:rsid w:val="3AB85F8B"/>
    <w:rsid w:val="3ABB9CF5"/>
    <w:rsid w:val="3B0099BC"/>
    <w:rsid w:val="3B03AB96"/>
    <w:rsid w:val="3B48B0BA"/>
    <w:rsid w:val="3B9B1918"/>
    <w:rsid w:val="3BAD56C3"/>
    <w:rsid w:val="3BCD35B3"/>
    <w:rsid w:val="3BDBD94D"/>
    <w:rsid w:val="3C2B31B5"/>
    <w:rsid w:val="3C328E24"/>
    <w:rsid w:val="3C89A9A4"/>
    <w:rsid w:val="3CB83DE4"/>
    <w:rsid w:val="3CDC34E4"/>
    <w:rsid w:val="3CEC0C3A"/>
    <w:rsid w:val="3CFEB06A"/>
    <w:rsid w:val="3D2B7220"/>
    <w:rsid w:val="3D41D682"/>
    <w:rsid w:val="3D4341B2"/>
    <w:rsid w:val="3D44E4BC"/>
    <w:rsid w:val="3D7833CD"/>
    <w:rsid w:val="3D8B5802"/>
    <w:rsid w:val="3DC408D4"/>
    <w:rsid w:val="3DC6C611"/>
    <w:rsid w:val="3DD059BB"/>
    <w:rsid w:val="3E14D753"/>
    <w:rsid w:val="3E552AAD"/>
    <w:rsid w:val="3F466042"/>
    <w:rsid w:val="3F586B3B"/>
    <w:rsid w:val="3F7D764C"/>
    <w:rsid w:val="3F92F433"/>
    <w:rsid w:val="3FB6451B"/>
    <w:rsid w:val="3FB8AFCE"/>
    <w:rsid w:val="3FBA16C4"/>
    <w:rsid w:val="3FC12802"/>
    <w:rsid w:val="40086389"/>
    <w:rsid w:val="400D124B"/>
    <w:rsid w:val="40857B5F"/>
    <w:rsid w:val="40862131"/>
    <w:rsid w:val="40A667CF"/>
    <w:rsid w:val="40E2884E"/>
    <w:rsid w:val="410249EF"/>
    <w:rsid w:val="4102ADAC"/>
    <w:rsid w:val="411EDF10"/>
    <w:rsid w:val="41267CB7"/>
    <w:rsid w:val="412737C9"/>
    <w:rsid w:val="4129F4A8"/>
    <w:rsid w:val="412DBDC8"/>
    <w:rsid w:val="41476E4C"/>
    <w:rsid w:val="4155E725"/>
    <w:rsid w:val="4171D005"/>
    <w:rsid w:val="418C6D8E"/>
    <w:rsid w:val="41A7199C"/>
    <w:rsid w:val="41B5FA3B"/>
    <w:rsid w:val="41BD0DE3"/>
    <w:rsid w:val="42028451"/>
    <w:rsid w:val="42079780"/>
    <w:rsid w:val="421CEC02"/>
    <w:rsid w:val="426F0F7D"/>
    <w:rsid w:val="42AED2E6"/>
    <w:rsid w:val="42BE9926"/>
    <w:rsid w:val="43037AC4"/>
    <w:rsid w:val="43368A4E"/>
    <w:rsid w:val="438500A4"/>
    <w:rsid w:val="43B907B5"/>
    <w:rsid w:val="43DDBDA0"/>
    <w:rsid w:val="44016D6C"/>
    <w:rsid w:val="44214252"/>
    <w:rsid w:val="442EBD58"/>
    <w:rsid w:val="443778E6"/>
    <w:rsid w:val="449F4B25"/>
    <w:rsid w:val="44B49F9F"/>
    <w:rsid w:val="44ED9AFD"/>
    <w:rsid w:val="4509C24F"/>
    <w:rsid w:val="451146C5"/>
    <w:rsid w:val="451D311B"/>
    <w:rsid w:val="457FC347"/>
    <w:rsid w:val="45BDD3AD"/>
    <w:rsid w:val="45C1134C"/>
    <w:rsid w:val="45D34947"/>
    <w:rsid w:val="45FB8394"/>
    <w:rsid w:val="461CB201"/>
    <w:rsid w:val="462A8234"/>
    <w:rsid w:val="46337FB7"/>
    <w:rsid w:val="463B1B86"/>
    <w:rsid w:val="4641767C"/>
    <w:rsid w:val="46598454"/>
    <w:rsid w:val="4699490B"/>
    <w:rsid w:val="46E9C944"/>
    <w:rsid w:val="46ECE05A"/>
    <w:rsid w:val="46F5C8AF"/>
    <w:rsid w:val="474CE497"/>
    <w:rsid w:val="475EBF34"/>
    <w:rsid w:val="4762611A"/>
    <w:rsid w:val="476F19A8"/>
    <w:rsid w:val="47733FF2"/>
    <w:rsid w:val="4782213F"/>
    <w:rsid w:val="47C528A9"/>
    <w:rsid w:val="48590AD2"/>
    <w:rsid w:val="4862E0B9"/>
    <w:rsid w:val="4862E3CD"/>
    <w:rsid w:val="48824264"/>
    <w:rsid w:val="489307B4"/>
    <w:rsid w:val="48DBBEFC"/>
    <w:rsid w:val="48E79F7F"/>
    <w:rsid w:val="490F1053"/>
    <w:rsid w:val="49116B3B"/>
    <w:rsid w:val="49524A05"/>
    <w:rsid w:val="495C1927"/>
    <w:rsid w:val="4983079A"/>
    <w:rsid w:val="499B2892"/>
    <w:rsid w:val="49A704CE"/>
    <w:rsid w:val="49DB6E2A"/>
    <w:rsid w:val="49DD2B93"/>
    <w:rsid w:val="4A26827C"/>
    <w:rsid w:val="4A4D240D"/>
    <w:rsid w:val="4A736C83"/>
    <w:rsid w:val="4A7845C2"/>
    <w:rsid w:val="4A836FE0"/>
    <w:rsid w:val="4A92A9E8"/>
    <w:rsid w:val="4AA5114E"/>
    <w:rsid w:val="4AD2947D"/>
    <w:rsid w:val="4AD67383"/>
    <w:rsid w:val="4B05F5EA"/>
    <w:rsid w:val="4B0DABE9"/>
    <w:rsid w:val="4B2273F0"/>
    <w:rsid w:val="4B2A3EE7"/>
    <w:rsid w:val="4B5062D0"/>
    <w:rsid w:val="4B9936E3"/>
    <w:rsid w:val="4BC252DD"/>
    <w:rsid w:val="4BD45FDA"/>
    <w:rsid w:val="4C246A11"/>
    <w:rsid w:val="4C4C7E93"/>
    <w:rsid w:val="4C692F5E"/>
    <w:rsid w:val="4C7C9544"/>
    <w:rsid w:val="4CB88B69"/>
    <w:rsid w:val="4D0F8E6D"/>
    <w:rsid w:val="4D1D7EFB"/>
    <w:rsid w:val="4D615302"/>
    <w:rsid w:val="4DB4A542"/>
    <w:rsid w:val="4DD9E21E"/>
    <w:rsid w:val="4E166830"/>
    <w:rsid w:val="4E1B41D0"/>
    <w:rsid w:val="4E4C8861"/>
    <w:rsid w:val="4E575EC7"/>
    <w:rsid w:val="4E69946F"/>
    <w:rsid w:val="4E8B6A57"/>
    <w:rsid w:val="4E9DD9A0"/>
    <w:rsid w:val="4EB8921B"/>
    <w:rsid w:val="4F854046"/>
    <w:rsid w:val="4FB71231"/>
    <w:rsid w:val="50358BB9"/>
    <w:rsid w:val="5040A4F3"/>
    <w:rsid w:val="505539A2"/>
    <w:rsid w:val="50841206"/>
    <w:rsid w:val="5094D479"/>
    <w:rsid w:val="5098F3C4"/>
    <w:rsid w:val="50D3350D"/>
    <w:rsid w:val="50E2221A"/>
    <w:rsid w:val="50FBA79E"/>
    <w:rsid w:val="51461825"/>
    <w:rsid w:val="51678B56"/>
    <w:rsid w:val="51842923"/>
    <w:rsid w:val="5190F987"/>
    <w:rsid w:val="51B94933"/>
    <w:rsid w:val="51C77FCE"/>
    <w:rsid w:val="51F4717F"/>
    <w:rsid w:val="51FD73A2"/>
    <w:rsid w:val="524B758D"/>
    <w:rsid w:val="52A6F517"/>
    <w:rsid w:val="52B1CC4F"/>
    <w:rsid w:val="52B9B9D5"/>
    <w:rsid w:val="52D767FE"/>
    <w:rsid w:val="52F176A0"/>
    <w:rsid w:val="52F5ECE3"/>
    <w:rsid w:val="536B911A"/>
    <w:rsid w:val="54065AEF"/>
    <w:rsid w:val="5436563F"/>
    <w:rsid w:val="544D9CB0"/>
    <w:rsid w:val="548903D8"/>
    <w:rsid w:val="54B350D1"/>
    <w:rsid w:val="54C3B76B"/>
    <w:rsid w:val="550E83DA"/>
    <w:rsid w:val="55125457"/>
    <w:rsid w:val="55193311"/>
    <w:rsid w:val="5553D5FD"/>
    <w:rsid w:val="559C3C5B"/>
    <w:rsid w:val="55B72F1A"/>
    <w:rsid w:val="55D2C490"/>
    <w:rsid w:val="55F15A97"/>
    <w:rsid w:val="561A1C43"/>
    <w:rsid w:val="562D0D2C"/>
    <w:rsid w:val="56579A46"/>
    <w:rsid w:val="567227F7"/>
    <w:rsid w:val="56DA64E7"/>
    <w:rsid w:val="56FFA8CD"/>
    <w:rsid w:val="57009019"/>
    <w:rsid w:val="5743B4D4"/>
    <w:rsid w:val="57853D72"/>
    <w:rsid w:val="57A5C375"/>
    <w:rsid w:val="57B3CF8B"/>
    <w:rsid w:val="57BCC71B"/>
    <w:rsid w:val="57D50218"/>
    <w:rsid w:val="57FB582D"/>
    <w:rsid w:val="580D6B72"/>
    <w:rsid w:val="58483875"/>
    <w:rsid w:val="58716527"/>
    <w:rsid w:val="58CD7FB6"/>
    <w:rsid w:val="58E0AE3D"/>
    <w:rsid w:val="58F89B10"/>
    <w:rsid w:val="5917A134"/>
    <w:rsid w:val="5931388F"/>
    <w:rsid w:val="594F9FEC"/>
    <w:rsid w:val="59A118EA"/>
    <w:rsid w:val="59C97967"/>
    <w:rsid w:val="59CA4738"/>
    <w:rsid w:val="59DAA555"/>
    <w:rsid w:val="59E2371F"/>
    <w:rsid w:val="59E32B6E"/>
    <w:rsid w:val="59F1863C"/>
    <w:rsid w:val="5A075593"/>
    <w:rsid w:val="5A0CED41"/>
    <w:rsid w:val="5A637AA8"/>
    <w:rsid w:val="5A88B07F"/>
    <w:rsid w:val="5A942D7F"/>
    <w:rsid w:val="5AAB036B"/>
    <w:rsid w:val="5AAE033F"/>
    <w:rsid w:val="5AC41E0E"/>
    <w:rsid w:val="5ACDF1D2"/>
    <w:rsid w:val="5B2095F1"/>
    <w:rsid w:val="5B21D3D3"/>
    <w:rsid w:val="5B239A54"/>
    <w:rsid w:val="5B268178"/>
    <w:rsid w:val="5B5F1924"/>
    <w:rsid w:val="5B6A069A"/>
    <w:rsid w:val="5B6BC18B"/>
    <w:rsid w:val="5BC36FEE"/>
    <w:rsid w:val="5BFB1191"/>
    <w:rsid w:val="5C0FC156"/>
    <w:rsid w:val="5C33B86F"/>
    <w:rsid w:val="5C3E3D3A"/>
    <w:rsid w:val="5C671D4D"/>
    <w:rsid w:val="5C7F36F7"/>
    <w:rsid w:val="5C8740AE"/>
    <w:rsid w:val="5CAF132C"/>
    <w:rsid w:val="5CBFE557"/>
    <w:rsid w:val="5CD0598F"/>
    <w:rsid w:val="5CD8B9AC"/>
    <w:rsid w:val="5CEE68EA"/>
    <w:rsid w:val="5CF9B7F3"/>
    <w:rsid w:val="5D010FF3"/>
    <w:rsid w:val="5D1182C7"/>
    <w:rsid w:val="5D377E15"/>
    <w:rsid w:val="5D3F89D8"/>
    <w:rsid w:val="5D7B8A93"/>
    <w:rsid w:val="5D91B6EA"/>
    <w:rsid w:val="5D950A27"/>
    <w:rsid w:val="5DAED65E"/>
    <w:rsid w:val="5DDD5B0B"/>
    <w:rsid w:val="5DE5A401"/>
    <w:rsid w:val="5DFC6C7C"/>
    <w:rsid w:val="5E0F2B7C"/>
    <w:rsid w:val="5E576EBC"/>
    <w:rsid w:val="5E62AC2B"/>
    <w:rsid w:val="5E69CD66"/>
    <w:rsid w:val="5E6A99B1"/>
    <w:rsid w:val="5E7A1FE6"/>
    <w:rsid w:val="5EB3BC88"/>
    <w:rsid w:val="5ED643EA"/>
    <w:rsid w:val="5EE3EBCB"/>
    <w:rsid w:val="5F0862FF"/>
    <w:rsid w:val="5F3EC3C8"/>
    <w:rsid w:val="5F3F3343"/>
    <w:rsid w:val="5F47F201"/>
    <w:rsid w:val="5F49F423"/>
    <w:rsid w:val="5F8452E7"/>
    <w:rsid w:val="5F932E58"/>
    <w:rsid w:val="5F983CDD"/>
    <w:rsid w:val="5FC223C0"/>
    <w:rsid w:val="5FDBE136"/>
    <w:rsid w:val="5FDE472F"/>
    <w:rsid w:val="5FE4CFF3"/>
    <w:rsid w:val="600E63FC"/>
    <w:rsid w:val="606EC61A"/>
    <w:rsid w:val="60798A7B"/>
    <w:rsid w:val="6090058E"/>
    <w:rsid w:val="60FA5CDE"/>
    <w:rsid w:val="610987BC"/>
    <w:rsid w:val="612BE9F8"/>
    <w:rsid w:val="613A2312"/>
    <w:rsid w:val="61761DE6"/>
    <w:rsid w:val="6186EFF9"/>
    <w:rsid w:val="61AA39B3"/>
    <w:rsid w:val="61B2BACA"/>
    <w:rsid w:val="61E31475"/>
    <w:rsid w:val="61F6C496"/>
    <w:rsid w:val="621B8C8D"/>
    <w:rsid w:val="6220B29C"/>
    <w:rsid w:val="6223E8B9"/>
    <w:rsid w:val="62705884"/>
    <w:rsid w:val="62873093"/>
    <w:rsid w:val="62A16D3D"/>
    <w:rsid w:val="62B6B542"/>
    <w:rsid w:val="62CFDD9F"/>
    <w:rsid w:val="634C5534"/>
    <w:rsid w:val="63AC3E7E"/>
    <w:rsid w:val="63B52B77"/>
    <w:rsid w:val="63D46DAB"/>
    <w:rsid w:val="63E21F95"/>
    <w:rsid w:val="63F13491"/>
    <w:rsid w:val="64249CB3"/>
    <w:rsid w:val="6464F741"/>
    <w:rsid w:val="646BAE00"/>
    <w:rsid w:val="64C152E6"/>
    <w:rsid w:val="64DC4ABF"/>
    <w:rsid w:val="64E5D0B6"/>
    <w:rsid w:val="653F0948"/>
    <w:rsid w:val="65458B77"/>
    <w:rsid w:val="654A61FD"/>
    <w:rsid w:val="656C1B43"/>
    <w:rsid w:val="656DECD2"/>
    <w:rsid w:val="65AB9D1E"/>
    <w:rsid w:val="661891FF"/>
    <w:rsid w:val="661DDBF4"/>
    <w:rsid w:val="6638677C"/>
    <w:rsid w:val="666B6114"/>
    <w:rsid w:val="6693D4FC"/>
    <w:rsid w:val="66BDFCD3"/>
    <w:rsid w:val="66D898DA"/>
    <w:rsid w:val="66EC56FD"/>
    <w:rsid w:val="6718071E"/>
    <w:rsid w:val="672D4B08"/>
    <w:rsid w:val="6749DD78"/>
    <w:rsid w:val="674CFBE0"/>
    <w:rsid w:val="6792805C"/>
    <w:rsid w:val="67AC450E"/>
    <w:rsid w:val="67B22502"/>
    <w:rsid w:val="67FE638D"/>
    <w:rsid w:val="680FC386"/>
    <w:rsid w:val="688B5342"/>
    <w:rsid w:val="68A39EA1"/>
    <w:rsid w:val="68FA559E"/>
    <w:rsid w:val="69934ABA"/>
    <w:rsid w:val="69E26639"/>
    <w:rsid w:val="69EB92AB"/>
    <w:rsid w:val="6A1BC1DB"/>
    <w:rsid w:val="6A1E798F"/>
    <w:rsid w:val="6A6FF7D2"/>
    <w:rsid w:val="6A8BF34C"/>
    <w:rsid w:val="6AAFA8D7"/>
    <w:rsid w:val="6AC3620A"/>
    <w:rsid w:val="6AE25A29"/>
    <w:rsid w:val="6AFCCD05"/>
    <w:rsid w:val="6B2FF45C"/>
    <w:rsid w:val="6B4188DF"/>
    <w:rsid w:val="6B8021E4"/>
    <w:rsid w:val="6B815855"/>
    <w:rsid w:val="6BB9920D"/>
    <w:rsid w:val="6BDC2EAD"/>
    <w:rsid w:val="6C004036"/>
    <w:rsid w:val="6C0D67B8"/>
    <w:rsid w:val="6C0E1720"/>
    <w:rsid w:val="6C17CA9C"/>
    <w:rsid w:val="6C4360E5"/>
    <w:rsid w:val="6C6BAC31"/>
    <w:rsid w:val="6CE4ED1A"/>
    <w:rsid w:val="6CFD3808"/>
    <w:rsid w:val="6D0CC933"/>
    <w:rsid w:val="6D232CD1"/>
    <w:rsid w:val="6D3BF16F"/>
    <w:rsid w:val="6D4DE0F2"/>
    <w:rsid w:val="6D515A7B"/>
    <w:rsid w:val="6D57DBAD"/>
    <w:rsid w:val="6D865399"/>
    <w:rsid w:val="6D86E1DE"/>
    <w:rsid w:val="6DCA16F1"/>
    <w:rsid w:val="6E0A7B87"/>
    <w:rsid w:val="6E23C4CE"/>
    <w:rsid w:val="6E3880E5"/>
    <w:rsid w:val="6E3F3816"/>
    <w:rsid w:val="6E4D4DF0"/>
    <w:rsid w:val="6E5A9477"/>
    <w:rsid w:val="6EA3F5ED"/>
    <w:rsid w:val="6EA89994"/>
    <w:rsid w:val="6F2223FA"/>
    <w:rsid w:val="6F243B7E"/>
    <w:rsid w:val="6F2772BE"/>
    <w:rsid w:val="6F33BAFB"/>
    <w:rsid w:val="6F690FAE"/>
    <w:rsid w:val="6F7D3E80"/>
    <w:rsid w:val="6F7E6FCF"/>
    <w:rsid w:val="6F82C94D"/>
    <w:rsid w:val="6FA3578B"/>
    <w:rsid w:val="6FC113D1"/>
    <w:rsid w:val="6FEB9CE1"/>
    <w:rsid w:val="7104E00F"/>
    <w:rsid w:val="710C560B"/>
    <w:rsid w:val="71128542"/>
    <w:rsid w:val="7114E4E0"/>
    <w:rsid w:val="71C500EE"/>
    <w:rsid w:val="71E03A56"/>
    <w:rsid w:val="71F3F564"/>
    <w:rsid w:val="720CEC42"/>
    <w:rsid w:val="7211CA64"/>
    <w:rsid w:val="721CDE18"/>
    <w:rsid w:val="72225AD4"/>
    <w:rsid w:val="72399DDD"/>
    <w:rsid w:val="724ADD98"/>
    <w:rsid w:val="7263AAC1"/>
    <w:rsid w:val="72652663"/>
    <w:rsid w:val="728290DB"/>
    <w:rsid w:val="72EF88F2"/>
    <w:rsid w:val="7305D97C"/>
    <w:rsid w:val="73200C04"/>
    <w:rsid w:val="7331A831"/>
    <w:rsid w:val="7399D038"/>
    <w:rsid w:val="73AE86E4"/>
    <w:rsid w:val="73C8BADF"/>
    <w:rsid w:val="73DA22BE"/>
    <w:rsid w:val="73F5486F"/>
    <w:rsid w:val="7438B990"/>
    <w:rsid w:val="743E0665"/>
    <w:rsid w:val="744CE263"/>
    <w:rsid w:val="7451895B"/>
    <w:rsid w:val="74B5833E"/>
    <w:rsid w:val="74EFFEFF"/>
    <w:rsid w:val="75142800"/>
    <w:rsid w:val="7532EFC9"/>
    <w:rsid w:val="755F9A62"/>
    <w:rsid w:val="75713E9F"/>
    <w:rsid w:val="759763B9"/>
    <w:rsid w:val="76087600"/>
    <w:rsid w:val="760A68F7"/>
    <w:rsid w:val="760F2280"/>
    <w:rsid w:val="764FB865"/>
    <w:rsid w:val="765DD6D6"/>
    <w:rsid w:val="768AA7E3"/>
    <w:rsid w:val="76908325"/>
    <w:rsid w:val="76C8A3F6"/>
    <w:rsid w:val="76D04D87"/>
    <w:rsid w:val="76D3B3A0"/>
    <w:rsid w:val="76FFA08F"/>
    <w:rsid w:val="77148A7D"/>
    <w:rsid w:val="772F6257"/>
    <w:rsid w:val="7740AEF6"/>
    <w:rsid w:val="774D4199"/>
    <w:rsid w:val="77696CB0"/>
    <w:rsid w:val="778E8B00"/>
    <w:rsid w:val="77B15DCD"/>
    <w:rsid w:val="787539CA"/>
    <w:rsid w:val="7877051E"/>
    <w:rsid w:val="78879F12"/>
    <w:rsid w:val="78BAB1B5"/>
    <w:rsid w:val="78FCD878"/>
    <w:rsid w:val="7906A3A8"/>
    <w:rsid w:val="79140C73"/>
    <w:rsid w:val="792ED9B1"/>
    <w:rsid w:val="793A076B"/>
    <w:rsid w:val="79C52E9B"/>
    <w:rsid w:val="79CE8C71"/>
    <w:rsid w:val="7A5C267D"/>
    <w:rsid w:val="7A84E25B"/>
    <w:rsid w:val="7AAA3B00"/>
    <w:rsid w:val="7AD80D03"/>
    <w:rsid w:val="7B038449"/>
    <w:rsid w:val="7B23870E"/>
    <w:rsid w:val="7B653170"/>
    <w:rsid w:val="7B8DCCFC"/>
    <w:rsid w:val="7BB15994"/>
    <w:rsid w:val="7BCA1EFF"/>
    <w:rsid w:val="7BD127BB"/>
    <w:rsid w:val="7BD6C29D"/>
    <w:rsid w:val="7BE08023"/>
    <w:rsid w:val="7C022C0B"/>
    <w:rsid w:val="7C69D76F"/>
    <w:rsid w:val="7C898B8B"/>
    <w:rsid w:val="7C9FF0E9"/>
    <w:rsid w:val="7CF6EEBF"/>
    <w:rsid w:val="7CFE496A"/>
    <w:rsid w:val="7D02AC0D"/>
    <w:rsid w:val="7D0E3F13"/>
    <w:rsid w:val="7D20B65B"/>
    <w:rsid w:val="7D2C10EA"/>
    <w:rsid w:val="7D36F41B"/>
    <w:rsid w:val="7D38D170"/>
    <w:rsid w:val="7D4433BB"/>
    <w:rsid w:val="7D4C44F6"/>
    <w:rsid w:val="7D534F11"/>
    <w:rsid w:val="7DAE9D5A"/>
    <w:rsid w:val="7DC7832A"/>
    <w:rsid w:val="7DD5AB7A"/>
    <w:rsid w:val="7DDDF6DC"/>
    <w:rsid w:val="7E029A67"/>
    <w:rsid w:val="7E1B8887"/>
    <w:rsid w:val="7E433A09"/>
    <w:rsid w:val="7E4A2FB9"/>
    <w:rsid w:val="7E57C9E6"/>
    <w:rsid w:val="7E77198E"/>
    <w:rsid w:val="7E773A44"/>
    <w:rsid w:val="7EA77856"/>
    <w:rsid w:val="7EE0041C"/>
    <w:rsid w:val="7EEEAB9F"/>
    <w:rsid w:val="7EEF02DD"/>
    <w:rsid w:val="7EF6102B"/>
    <w:rsid w:val="7F10CADC"/>
    <w:rsid w:val="7F1820E5"/>
    <w:rsid w:val="7F2FAED0"/>
    <w:rsid w:val="7F3157D2"/>
    <w:rsid w:val="7F4795DD"/>
    <w:rsid w:val="7F625620"/>
    <w:rsid w:val="7F931C58"/>
    <w:rsid w:val="7F933094"/>
    <w:rsid w:val="7FCEB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48A87E"/>
  <w15:chartTrackingRefBased/>
  <w15:docId w15:val="{962CA746-56C8-4131-9283-95B9B6E2B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rFonts w:ascii="Times New Roman" w:hAnsi="Times New Roman"/>
      <w:b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rFonts w:ascii="Times New Roman" w:hAnsi="Times New Roman"/>
      <w:b/>
      <w:sz w:val="20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/>
      <w:i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11118F"/>
    <w:pPr>
      <w:jc w:val="both"/>
    </w:pPr>
    <w:rPr>
      <w:rFonts w:ascii="Times New Roman" w:hAnsi="Times New Roman"/>
      <w:lang w:eastAsia="en-US"/>
    </w:rPr>
  </w:style>
  <w:style w:type="paragraph" w:customStyle="1" w:styleId="prastasistinklapis">
    <w:name w:val="Įprastasis (tinklapis)"/>
    <w:basedOn w:val="prastasis"/>
    <w:rsid w:val="002A7AF8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styleId="Antrats">
    <w:name w:val="header"/>
    <w:basedOn w:val="prastasis"/>
    <w:rsid w:val="00124849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124849"/>
  </w:style>
  <w:style w:type="paragraph" w:styleId="Porat">
    <w:name w:val="footer"/>
    <w:basedOn w:val="prastasis"/>
    <w:link w:val="PoratDiagrama"/>
    <w:uiPriority w:val="99"/>
    <w:rsid w:val="00124849"/>
    <w:pPr>
      <w:tabs>
        <w:tab w:val="center" w:pos="4819"/>
        <w:tab w:val="right" w:pos="9638"/>
      </w:tabs>
    </w:pPr>
  </w:style>
  <w:style w:type="paragraph" w:styleId="Pagrindinistekstas3">
    <w:name w:val="Body Text 3"/>
    <w:basedOn w:val="prastasis"/>
    <w:rsid w:val="00F261C6"/>
    <w:pPr>
      <w:spacing w:after="120"/>
    </w:pPr>
    <w:rPr>
      <w:sz w:val="16"/>
      <w:szCs w:val="16"/>
    </w:rPr>
  </w:style>
  <w:style w:type="paragraph" w:styleId="Pagrindiniotekstotrauka">
    <w:name w:val="Body Text Indent"/>
    <w:basedOn w:val="prastasis"/>
    <w:rsid w:val="002C0E4E"/>
    <w:pPr>
      <w:spacing w:after="120"/>
      <w:ind w:left="283"/>
    </w:pPr>
  </w:style>
  <w:style w:type="paragraph" w:styleId="Pagrindiniotekstotrauka2">
    <w:name w:val="Body Text Indent 2"/>
    <w:basedOn w:val="prastasis"/>
    <w:rsid w:val="003502B2"/>
    <w:pPr>
      <w:spacing w:after="120" w:line="480" w:lineRule="auto"/>
      <w:ind w:left="283"/>
    </w:pPr>
  </w:style>
  <w:style w:type="paragraph" w:styleId="Pavadinimas">
    <w:name w:val="Title"/>
    <w:basedOn w:val="prastasis"/>
    <w:link w:val="PavadinimasDiagrama"/>
    <w:qFormat/>
    <w:rsid w:val="0073754C"/>
    <w:pPr>
      <w:spacing w:before="240" w:after="60"/>
      <w:jc w:val="center"/>
      <w:outlineLvl w:val="0"/>
    </w:pPr>
    <w:rPr>
      <w:rFonts w:ascii="Arial" w:hAnsi="Arial"/>
      <w:b/>
      <w:kern w:val="28"/>
      <w:sz w:val="32"/>
      <w:lang w:val="x-none" w:eastAsia="x-none"/>
    </w:rPr>
  </w:style>
  <w:style w:type="character" w:customStyle="1" w:styleId="PavadinimasDiagrama">
    <w:name w:val="Pavadinimas Diagrama"/>
    <w:link w:val="Pavadinimas"/>
    <w:rsid w:val="0073754C"/>
    <w:rPr>
      <w:rFonts w:ascii="Arial" w:hAnsi="Arial"/>
      <w:b/>
      <w:kern w:val="28"/>
      <w:sz w:val="32"/>
    </w:rPr>
  </w:style>
  <w:style w:type="paragraph" w:styleId="Dokumentostruktra">
    <w:name w:val="Document Map"/>
    <w:basedOn w:val="prastasis"/>
    <w:semiHidden/>
    <w:rsid w:val="00920A68"/>
    <w:pPr>
      <w:shd w:val="clear" w:color="auto" w:fill="000080"/>
    </w:pPr>
    <w:rPr>
      <w:rFonts w:ascii="Tahoma" w:hAnsi="Tahoma" w:cs="Tahoma"/>
      <w:sz w:val="20"/>
    </w:rPr>
  </w:style>
  <w:style w:type="paragraph" w:customStyle="1" w:styleId="CharChar1">
    <w:name w:val="Char Char1"/>
    <w:basedOn w:val="prastasis"/>
    <w:rsid w:val="002820A0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customStyle="1" w:styleId="CharChar">
    <w:name w:val="Char Char"/>
    <w:basedOn w:val="prastasis"/>
    <w:rsid w:val="0083697B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customStyle="1" w:styleId="Default">
    <w:name w:val="Default"/>
    <w:rsid w:val="0083697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harChar10">
    <w:name w:val="Char Char10"/>
    <w:basedOn w:val="prastasis"/>
    <w:rsid w:val="001C5B11"/>
    <w:pPr>
      <w:spacing w:after="160" w:line="240" w:lineRule="exact"/>
    </w:pPr>
    <w:rPr>
      <w:rFonts w:ascii="Tahoma" w:hAnsi="Tahoma"/>
      <w:sz w:val="20"/>
      <w:lang w:val="en-US" w:eastAsia="en-US"/>
    </w:rPr>
  </w:style>
  <w:style w:type="table" w:styleId="Lentelstinklelis">
    <w:name w:val="Table Grid"/>
    <w:basedOn w:val="prastojilentel"/>
    <w:uiPriority w:val="39"/>
    <w:rsid w:val="00A837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9302E"/>
    <w:pPr>
      <w:spacing w:after="200" w:line="276" w:lineRule="auto"/>
      <w:ind w:left="720"/>
      <w:contextualSpacing/>
    </w:pPr>
    <w:rPr>
      <w:rFonts w:ascii="Times New Roman" w:eastAsia="Calibri" w:hAnsi="Times New Roman"/>
      <w:szCs w:val="22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A1C22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7A1C22"/>
    <w:rPr>
      <w:rFonts w:ascii="Tahoma" w:hAnsi="Tahoma" w:cs="Tahoma"/>
      <w:sz w:val="16"/>
      <w:szCs w:val="16"/>
    </w:rPr>
  </w:style>
  <w:style w:type="character" w:customStyle="1" w:styleId="PoratDiagrama">
    <w:name w:val="Poraštė Diagrama"/>
    <w:link w:val="Porat"/>
    <w:uiPriority w:val="99"/>
    <w:rsid w:val="00652468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2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95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07034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06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13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79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6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9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278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0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endnotes.xml"
                 Type="http://schemas.openxmlformats.org/officeDocument/2006/relationships/endnotes"/>
   <Relationship Id="rId11" Target="header1.xml"
                 Type="http://schemas.openxmlformats.org/officeDocument/2006/relationships/header"/>
   <Relationship Id="rId12" Target="footer1.xml"
                 Type="http://schemas.openxmlformats.org/officeDocument/2006/relationships/footer"/>
   <Relationship Id="rId13" Target="fontTable.xml"
                 Type="http://schemas.openxmlformats.org/officeDocument/2006/relationships/fontTable"/>
   <Relationship Id="rId14" Target="theme/theme1.xml"
                 Type="http://schemas.openxmlformats.org/officeDocument/2006/relationships/theme"/>
   <Relationship Id="rId2" Target="../customXml/item2.xml"
                 Type="http://schemas.openxmlformats.org/officeDocument/2006/relationships/customXml"/>
   <Relationship Id="rId3" Target="../customXml/item3.xml"
                 Type="http://schemas.openxmlformats.org/officeDocument/2006/relationships/customXml"/>
   <Relationship Id="rId4" Target="../customXml/item4.xml"
                 Type="http://schemas.openxmlformats.org/officeDocument/2006/relationships/customXml"/>
   <Relationship Id="rId5" Target="numbering.xml"
                 Type="http://schemas.openxmlformats.org/officeDocument/2006/relationships/numbering"/>
   <Relationship Id="rId6" Target="styles.xml"
                 Type="http://schemas.openxmlformats.org/officeDocument/2006/relationships/styles"/>
   <Relationship Id="rId7" Target="settings.xml"
                 Type="http://schemas.openxmlformats.org/officeDocument/2006/relationships/settings"/>
   <Relationship Id="rId8" Target="webSettings.xml"
                 Type="http://schemas.openxmlformats.org/officeDocument/2006/relationships/webSettings"/>
   <Relationship Id="rId9" Target="footnotes.xml"
                 Type="http://schemas.openxmlformats.org/officeDocument/2006/relationships/footnotes"/>
</Relationships>
</file>

<file path=word/_rels/settings.xml.rels><?xml version="1.0" encoding="UTF-8" standalone="yes"?>
<Relationships xmlns="http://schemas.openxmlformats.org/package/2006/relationships">
   <Relationship Id="rId1"
                 Target="file:///C:/Documents%20and%20Settings/b.raskauskiene/Desktop/ISAKYMAI-2011/A000-ISAKYM.dot"
                 TargetMode="External"
                 Type="http://schemas.openxmlformats.org/officeDocument/2006/relationships/attachedTemplate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_rels/item2.xml.rels><?xml version="1.0" encoding="UTF-8" standalone="yes"?>
<Relationships xmlns="http://schemas.openxmlformats.org/package/2006/relationships">
   <Relationship Id="rId1" Target="itemProps2.xml"
                 Type="http://schemas.openxmlformats.org/officeDocument/2006/relationships/customXmlProps"/>
</Relationships>
</file>

<file path=customXml/_rels/item3.xml.rels><?xml version="1.0" encoding="UTF-8" standalone="yes"?>
<Relationships xmlns="http://schemas.openxmlformats.org/package/2006/relationships">
   <Relationship Id="rId1" Target="itemProps3.xml"
                 Type="http://schemas.openxmlformats.org/officeDocument/2006/relationships/customXmlProps"/>
</Relationships>
</file>

<file path=customXml/_rels/item4.xml.rels><?xml version="1.0" encoding="UTF-8" standalone="yes"?>
<Relationships xmlns="http://schemas.openxmlformats.org/package/2006/relationships">
   <Relationship Id="rId1" Target="itemProps4.xml"
                 Type="http://schemas.openxmlformats.org/officeDocument/2006/relationships/customXmlProps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B6264D100057874C96BF4F9ECA910B88" ma:contentTypeVersion="4" ma:contentTypeDescription="Kurkite naują dokumentą." ma:contentTypeScope="" ma:versionID="4fdd3375a632024156e36ae68812078a">
  <xsd:schema xmlns:xsd="http://www.w3.org/2001/XMLSchema" xmlns:xs="http://www.w3.org/2001/XMLSchema" xmlns:p="http://schemas.microsoft.com/office/2006/metadata/properties" xmlns:ns2="879717d4-9018-49aa-94bd-7af5612481b2" targetNamespace="http://schemas.microsoft.com/office/2006/metadata/properties" ma:root="true" ma:fieldsID="0521f919b4820730470bab37b88ff2fd" ns2:_="">
    <xsd:import namespace="879717d4-9018-49aa-94bd-7af5612481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717d4-9018-49aa-94bd-7af5612481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2B8EB-9CCD-4187-A915-6066E06EC8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9717d4-9018-49aa-94bd-7af561248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E0E1F2-34B3-4BFF-902E-9EB4DDCE8A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D8084A-E9E5-41D7-AEE1-60763A94CF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CBD94B6-D3D2-44DE-9CB1-D563C4A3A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A000-ISAKYM.dot</Template>
  <TotalTime>33</TotalTime>
  <Pages>15</Pages>
  <Words>13524</Words>
  <Characters>7709</Characters>
  <Application>Microsoft Office Word</Application>
  <DocSecurity>0</DocSecurity>
  <Lines>64</Lines>
  <Paragraphs>42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Alytaus m.savivaldybe</Company>
  <LinksUpToDate>false</LinksUpToDate>
  <CharactersWithSpaces>21191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2025-02-17T08:39:00Z</dcterms:created>
  <dc:creator>b.raskauskiene</dc:creator>
  <cp:lastModifiedBy>Roberta Armananvičiūtė</cp:lastModifiedBy>
  <cp:lastPrinted>2023-02-20T12:43:00Z</cp:lastPrinted>
  <dcterms:modified xsi:type="dcterms:W3CDTF">2025-02-17T09:40:00Z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0x010100B6264D100057874C96BF4F9ECA910B88</vt:lpwstr>
  </property>
</Properties>
</file>